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6C" w:rsidRPr="000762A2" w:rsidRDefault="00EE336C" w:rsidP="00EE336C">
      <w:pPr>
        <w:tabs>
          <w:tab w:val="left" w:pos="284"/>
        </w:tabs>
        <w:ind w:left="5387"/>
        <w:rPr>
          <w:rFonts w:ascii="Times New Roman" w:hAnsi="Times New Roman" w:cs="Times New Roman"/>
        </w:rPr>
      </w:pPr>
      <w:r w:rsidRPr="000762A2">
        <w:rPr>
          <w:rFonts w:ascii="Times New Roman" w:hAnsi="Times New Roman" w:cs="Times New Roman"/>
          <w:lang w:eastAsia="lt-LT"/>
        </w:rPr>
        <w:t>Jaunimo nevyriausybinių organizacijų</w:t>
      </w:r>
    </w:p>
    <w:p w:rsidR="00EE336C" w:rsidRDefault="00EE336C" w:rsidP="00EE336C">
      <w:pPr>
        <w:tabs>
          <w:tab w:val="left" w:pos="567"/>
        </w:tabs>
        <w:ind w:left="5387"/>
        <w:rPr>
          <w:rFonts w:ascii="Times New Roman" w:hAnsi="Times New Roman" w:cs="Times New Roman"/>
          <w:caps/>
          <w:lang w:eastAsia="lt-LT"/>
        </w:rPr>
      </w:pPr>
      <w:r>
        <w:rPr>
          <w:rFonts w:ascii="Times New Roman" w:hAnsi="Times New Roman" w:cs="Times New Roman"/>
          <w:lang w:eastAsia="lt-LT"/>
        </w:rPr>
        <w:t>skatinimo ir finansavimo</w:t>
      </w:r>
      <w:r w:rsidRPr="000762A2">
        <w:rPr>
          <w:rFonts w:ascii="Times New Roman" w:hAnsi="Times New Roman" w:cs="Times New Roman"/>
          <w:lang w:eastAsia="lt-LT"/>
        </w:rPr>
        <w:t xml:space="preserve"> iš Kretingos</w:t>
      </w:r>
      <w:r>
        <w:rPr>
          <w:rFonts w:ascii="Times New Roman" w:hAnsi="Times New Roman" w:cs="Times New Roman"/>
          <w:lang w:eastAsia="lt-LT"/>
        </w:rPr>
        <w:t xml:space="preserve"> </w:t>
      </w:r>
      <w:r w:rsidRPr="000762A2">
        <w:rPr>
          <w:rFonts w:ascii="Times New Roman" w:hAnsi="Times New Roman" w:cs="Times New Roman"/>
          <w:lang w:eastAsia="lt-LT"/>
        </w:rPr>
        <w:t>rajono savivaldybės</w:t>
      </w:r>
      <w:r>
        <w:rPr>
          <w:rFonts w:ascii="Times New Roman" w:hAnsi="Times New Roman" w:cs="Times New Roman"/>
          <w:lang w:eastAsia="lt-LT"/>
        </w:rPr>
        <w:t xml:space="preserve"> </w:t>
      </w:r>
      <w:r w:rsidRPr="000762A2">
        <w:rPr>
          <w:rFonts w:ascii="Times New Roman" w:hAnsi="Times New Roman" w:cs="Times New Roman"/>
          <w:lang w:eastAsia="lt-LT"/>
        </w:rPr>
        <w:t>biudžeto lėšų nuostatų</w:t>
      </w:r>
    </w:p>
    <w:p w:rsidR="00EE336C" w:rsidRPr="000762A2" w:rsidRDefault="00EE336C" w:rsidP="00EE336C">
      <w:pPr>
        <w:tabs>
          <w:tab w:val="left" w:pos="567"/>
        </w:tabs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aps/>
          <w:lang w:eastAsia="lt-LT"/>
        </w:rPr>
        <w:t>1</w:t>
      </w:r>
      <w:r w:rsidRPr="000762A2">
        <w:rPr>
          <w:rFonts w:ascii="Times New Roman" w:hAnsi="Times New Roman" w:cs="Times New Roman"/>
          <w:caps/>
          <w:lang w:eastAsia="lt-LT"/>
        </w:rPr>
        <w:t xml:space="preserve"> </w:t>
      </w:r>
      <w:r w:rsidRPr="000762A2">
        <w:rPr>
          <w:rFonts w:ascii="Times New Roman" w:hAnsi="Times New Roman" w:cs="Times New Roman"/>
          <w:lang w:eastAsia="lt-LT"/>
        </w:rPr>
        <w:t xml:space="preserve">priedas </w:t>
      </w:r>
    </w:p>
    <w:p w:rsidR="00EE336C" w:rsidRPr="000762A2" w:rsidRDefault="00EE336C" w:rsidP="00EE336C">
      <w:pPr>
        <w:jc w:val="center"/>
        <w:rPr>
          <w:rFonts w:ascii="Times New Roman" w:hAnsi="Times New Roman" w:cs="Times New Roman"/>
          <w:b/>
          <w:caps/>
          <w:sz w:val="22"/>
          <w:szCs w:val="22"/>
          <w:lang w:eastAsia="lt-LT"/>
        </w:rPr>
      </w:pPr>
    </w:p>
    <w:p w:rsidR="00EE336C" w:rsidRPr="000762A2" w:rsidRDefault="00EE336C" w:rsidP="00EE336C">
      <w:pPr>
        <w:jc w:val="center"/>
        <w:rPr>
          <w:rFonts w:ascii="Times New Roman" w:hAnsi="Times New Roman" w:cs="Times New Roman"/>
        </w:rPr>
      </w:pPr>
      <w:r w:rsidRPr="000762A2">
        <w:rPr>
          <w:rFonts w:ascii="Times New Roman" w:hAnsi="Times New Roman" w:cs="Times New Roman"/>
          <w:b/>
          <w:caps/>
          <w:lang w:eastAsia="lt-LT"/>
        </w:rPr>
        <w:t xml:space="preserve">JAUNIMO nevyriausybinių organizacijų </w:t>
      </w:r>
      <w:r>
        <w:rPr>
          <w:rFonts w:ascii="Times New Roman" w:hAnsi="Times New Roman" w:cs="Times New Roman"/>
          <w:b/>
          <w:caps/>
          <w:lang w:eastAsia="lt-LT"/>
        </w:rPr>
        <w:t xml:space="preserve">SKATINIMO IR FINANSAVIMO IŠ KRETINGOS RAJONO SAVIVALDYBĖS BIUDŽETO LĖŠŲ </w:t>
      </w:r>
      <w:r w:rsidRPr="000762A2">
        <w:rPr>
          <w:rFonts w:ascii="Times New Roman" w:hAnsi="Times New Roman" w:cs="Times New Roman"/>
          <w:b/>
          <w:caps/>
          <w:lang w:eastAsia="lt-LT"/>
        </w:rPr>
        <w:t>PROJEKTŲ VEIKLOS FINANSAVIMO paraiška</w:t>
      </w:r>
    </w:p>
    <w:p w:rsidR="00EE336C" w:rsidRPr="000762A2" w:rsidRDefault="00EE336C" w:rsidP="00EE336C">
      <w:pPr>
        <w:keepNext/>
        <w:outlineLvl w:val="1"/>
        <w:rPr>
          <w:rFonts w:ascii="Times New Roman" w:hAnsi="Times New Roman" w:cs="Times New Roman"/>
          <w:b/>
          <w:bCs/>
          <w:iCs/>
          <w:sz w:val="22"/>
          <w:szCs w:val="22"/>
          <w:u w:val="single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14"/>
        <w:gridCol w:w="2914"/>
      </w:tblGrid>
      <w:tr w:rsidR="00EE336C" w:rsidRPr="002C42E1" w:rsidTr="00E7748A">
        <w:trPr>
          <w:cantSplit/>
          <w:trHeight w:val="276"/>
        </w:trPr>
        <w:tc>
          <w:tcPr>
            <w:tcW w:w="6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36C" w:rsidRPr="000762A2" w:rsidRDefault="00EE336C" w:rsidP="00EE336C">
            <w:pPr>
              <w:pStyle w:val="Sraopastraipa"/>
              <w:numPr>
                <w:ilvl w:val="0"/>
                <w:numId w:val="1"/>
              </w:numPr>
              <w:tabs>
                <w:tab w:val="left" w:pos="0"/>
                <w:tab w:val="left" w:pos="543"/>
              </w:tabs>
              <w:ind w:left="259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Besikreipiančios organizacijos arba neformalios grupės pavadinimas (</w:t>
            </w: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didžiosiomis raidėmis)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</w:rPr>
            </w:pPr>
          </w:p>
        </w:tc>
      </w:tr>
      <w:tr w:rsidR="00EE336C" w:rsidRPr="002C42E1" w:rsidTr="00E7748A">
        <w:trPr>
          <w:trHeight w:val="276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1"/>
                <w:szCs w:val="21"/>
                <w:lang w:eastAsia="lt-LT"/>
              </w:rPr>
            </w:pP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1"/>
                <w:szCs w:val="21"/>
                <w:lang w:eastAsia="lt-LT"/>
              </w:rPr>
            </w:pP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1"/>
          <w:szCs w:val="21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198"/>
        <w:gridCol w:w="2630"/>
      </w:tblGrid>
      <w:tr w:rsidR="00EE336C" w:rsidRPr="002C42E1" w:rsidTr="00E7748A">
        <w:trPr>
          <w:cantSplit/>
        </w:trPr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tabs>
                <w:tab w:val="left" w:pos="36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2. Informacija apie besikreipiančią organizaciją.</w:t>
            </w:r>
          </w:p>
          <w:p w:rsidR="00EE336C" w:rsidRPr="000762A2" w:rsidRDefault="00EE336C" w:rsidP="00E7748A">
            <w:pPr>
              <w:tabs>
                <w:tab w:val="left" w:pos="360"/>
              </w:tabs>
              <w:ind w:left="360" w:hanging="360"/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  <w:p w:rsidR="00EE336C" w:rsidRPr="000762A2" w:rsidRDefault="00EE336C" w:rsidP="00E7748A">
            <w:pPr>
              <w:tabs>
                <w:tab w:val="left" w:pos="36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 xml:space="preserve">Jaunimo organizacija           su jaunimu dirbanti organizacija 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Registracijos kodas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Adresas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Miestas ir indeksas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Telefonas 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Faksas 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Elektroninis paštas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Interneto puslapis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Narių skaičius</w:t>
            </w:r>
          </w:p>
        </w:tc>
      </w:tr>
      <w:tr w:rsidR="00EE336C" w:rsidRPr="002C42E1" w:rsidTr="00E7748A">
        <w:trPr>
          <w:trHeight w:val="520"/>
        </w:trPr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Organizacijos banko rekvizitai</w:t>
            </w: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70"/>
        <w:gridCol w:w="1258"/>
      </w:tblGrid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3. Veikla:</w:t>
            </w: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 xml:space="preserve">3.1. Jaunimo nevyriausybinė organizacija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Pažymėkite </w:t>
            </w: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X</w:t>
            </w: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SVEIKOS GYVENSENOS UGDYMAS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LYDERIŲ UGDYMAS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ORGANIZACIJŲ VEIKLOS PLĖTOJIMAS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317"/>
        </w:trPr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INICIATYVŲ IR UŽIMTUMO SKATINIMAS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ĮSITRAUKIMAS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VERSLUMO UGDYMAS IR SKATINIMAS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PILIETIŠKUMO UGDYMAS IR SKATINIMAS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 xml:space="preserve">3.2. Su jaunimu dirbanti nevyriausybinė organizacija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KAIMO BENDRUOMENIŲ JAUNIMO INICIATYVOS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JAUNIMO ĮTRAUKIMAS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8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JAUNŲ</w:t>
            </w:r>
            <w:r w:rsidRPr="000762A2">
              <w:rPr>
                <w:rFonts w:ascii="Times New Roman" w:eastAsia="MS Mincho" w:hAnsi="Times New Roman" w:cs="Times New Roman" w:hint="eastAsia"/>
                <w:sz w:val="20"/>
                <w:szCs w:val="20"/>
                <w:lang w:eastAsia="ja-JP"/>
              </w:rPr>
              <w:t xml:space="preserve"> </w:t>
            </w:r>
            <w:r w:rsidRPr="000762A2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ŠEIMŲ</w:t>
            </w:r>
            <w:r w:rsidRPr="000762A2">
              <w:rPr>
                <w:rFonts w:ascii="Times New Roman" w:eastAsia="MS Mincho" w:hAnsi="Times New Roman" w:cs="Times New Roman" w:hint="eastAsia"/>
                <w:sz w:val="20"/>
                <w:szCs w:val="20"/>
                <w:lang w:eastAsia="ja-JP"/>
              </w:rPr>
              <w:t xml:space="preserve"> AKTYVINIMAS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921"/>
        <w:gridCol w:w="3907"/>
      </w:tblGrid>
      <w:tr w:rsidR="00EE336C" w:rsidRPr="002C42E1" w:rsidTr="00E7748A">
        <w:trPr>
          <w:cantSplit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tabs>
                <w:tab w:val="left" w:pos="36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 xml:space="preserve">4. Projekto pavadinimas </w:t>
            </w: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(didžiosiomis raidėmis)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lt-LT"/>
              </w:rPr>
            </w:pP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86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898"/>
        <w:gridCol w:w="3964"/>
      </w:tblGrid>
      <w:tr w:rsidR="00EE336C" w:rsidRPr="002C42E1" w:rsidTr="00E7748A">
        <w:trPr>
          <w:trHeight w:val="262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5. Prašoma suma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Eur</w:t>
            </w:r>
            <w:proofErr w:type="spellEnd"/>
          </w:p>
        </w:tc>
      </w:tr>
      <w:tr w:rsidR="00EE336C" w:rsidRPr="002C42E1" w:rsidTr="00E7748A">
        <w:trPr>
          <w:trHeight w:val="247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Bendra projektui įgyvendinti reikalinga lėšų suma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262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Iš jų: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247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Prašoma iš Kretingos rajono savivaldybės suma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262"/>
        </w:trPr>
        <w:tc>
          <w:tcPr>
            <w:tcW w:w="5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Kiti projekto finansavimo šaltiniai (nurodyti esamus ir galimus)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472"/>
        <w:gridCol w:w="1356"/>
      </w:tblGrid>
      <w:tr w:rsidR="00EE336C" w:rsidRPr="002C42E1" w:rsidTr="00E7748A">
        <w:trPr>
          <w:cantSplit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tabs>
                <w:tab w:val="left" w:pos="36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6. Projekto partneriai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Organizacijos/institucijos pavadinimas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Būstinės adresas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lastRenderedPageBreak/>
              <w:t>Telefonas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Bendradarbiavimo statusas (bendradarbiavimo sutartis, planuojama susisiekti ir pan.)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Glaustas organizacijos/institucijos vaidmuo projekte</w:t>
            </w:r>
          </w:p>
        </w:tc>
      </w:tr>
    </w:tbl>
    <w:p w:rsidR="00EE336C" w:rsidRPr="000762A2" w:rsidRDefault="00EE336C" w:rsidP="00EE336C">
      <w:pPr>
        <w:ind w:firstLine="360"/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09"/>
        <w:gridCol w:w="6319"/>
      </w:tblGrid>
      <w:tr w:rsidR="00EE336C" w:rsidRPr="002C42E1" w:rsidTr="00E7748A">
        <w:trPr>
          <w:cantSplit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tabs>
                <w:tab w:val="left" w:pos="36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7. Projekto vykdytojai</w:t>
            </w:r>
          </w:p>
        </w:tc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Projekto vadovo vardas, pavardė bei kontaktiniai duomenys (telefonas, el. paštas, faksas)</w:t>
            </w: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210"/>
        <w:gridCol w:w="4618"/>
      </w:tblGrid>
      <w:tr w:rsidR="00EE336C" w:rsidRPr="002C42E1" w:rsidTr="00E7748A">
        <w:trPr>
          <w:cantSplit/>
        </w:trPr>
        <w:tc>
          <w:tcPr>
            <w:tcW w:w="5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8. Projekto dalyviai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Bendras projekto dalyvių skaičius</w:t>
            </w:r>
          </w:p>
        </w:tc>
      </w:tr>
      <w:tr w:rsidR="00EE336C" w:rsidRPr="002C42E1" w:rsidTr="00E7748A">
        <w:tc>
          <w:tcPr>
            <w:tcW w:w="9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Tikslinė grupė (trumpai apibūdinti)</w:t>
            </w: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u w:val="single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28"/>
      </w:tblGrid>
      <w:tr w:rsidR="00EE336C" w:rsidRPr="002C42E1" w:rsidTr="00E7748A">
        <w:trPr>
          <w:cantSplit/>
          <w:trHeight w:val="263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9.Trumpas projekto pristatymas (ne daugiau kaip 150 žodžių)</w:t>
            </w:r>
          </w:p>
        </w:tc>
      </w:tr>
      <w:tr w:rsidR="00EE336C" w:rsidRPr="002C42E1" w:rsidTr="00E7748A">
        <w:trPr>
          <w:trHeight w:val="488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Poreikis</w:t>
            </w: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eastAsia="lt-LT"/>
              </w:rPr>
            </w:pPr>
          </w:p>
        </w:tc>
      </w:tr>
      <w:tr w:rsidR="00EE336C" w:rsidRPr="002C42E1" w:rsidTr="00E7748A">
        <w:trPr>
          <w:trHeight w:val="345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Tikslas</w:t>
            </w: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450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Uždaviniai</w:t>
            </w: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420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Rezultatai</w:t>
            </w: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rPr>
          <w:trHeight w:val="652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 xml:space="preserve">Projekto eiga (mėnuo/veikla) </w:t>
            </w: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b/>
          <w:sz w:val="20"/>
          <w:szCs w:val="20"/>
          <w:lang w:eastAsia="lt-LT"/>
        </w:rPr>
      </w:pPr>
    </w:p>
    <w:tbl>
      <w:tblPr>
        <w:tblW w:w="9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828"/>
      </w:tblGrid>
      <w:tr w:rsidR="00EE336C" w:rsidRPr="002C42E1" w:rsidTr="00E7748A">
        <w:trPr>
          <w:trHeight w:val="240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10. Kaip ir kada numatoma pristatyti projektą visuomenei/ bendruomenei ir kt.</w:t>
            </w:r>
          </w:p>
        </w:tc>
      </w:tr>
      <w:tr w:rsidR="00EE336C" w:rsidRPr="002C42E1" w:rsidTr="00E7748A">
        <w:trPr>
          <w:trHeight w:val="415"/>
        </w:trPr>
        <w:tc>
          <w:tcPr>
            <w:tcW w:w="9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lang w:eastAsia="lt-LT"/>
              </w:rPr>
            </w:pP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eastAsia="lt-LT"/>
              </w:rPr>
            </w:pPr>
          </w:p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p w:rsidR="00EE336C" w:rsidRPr="000762A2" w:rsidRDefault="00EE336C" w:rsidP="00EE336C">
      <w:pPr>
        <w:tabs>
          <w:tab w:val="left" w:pos="720"/>
        </w:tabs>
        <w:ind w:left="360" w:hanging="360"/>
        <w:rPr>
          <w:rFonts w:ascii="Times New Roman" w:hAnsi="Times New Roman" w:cs="Times New Roman"/>
          <w:sz w:val="20"/>
          <w:szCs w:val="20"/>
        </w:rPr>
      </w:pPr>
      <w:r w:rsidRPr="000762A2">
        <w:rPr>
          <w:rFonts w:ascii="Times New Roman" w:hAnsi="Times New Roman" w:cs="Times New Roman"/>
          <w:b/>
          <w:sz w:val="20"/>
          <w:szCs w:val="20"/>
          <w:lang w:eastAsia="lt-LT"/>
        </w:rPr>
        <w:t>11.</w:t>
      </w:r>
      <w:r w:rsidRPr="000762A2">
        <w:rPr>
          <w:rFonts w:ascii="Times New Roman" w:hAnsi="Times New Roman" w:cs="Times New Roman"/>
          <w:sz w:val="20"/>
          <w:szCs w:val="20"/>
          <w:lang w:eastAsia="lt-LT"/>
        </w:rPr>
        <w:t xml:space="preserve"> </w:t>
      </w:r>
      <w:r w:rsidRPr="000762A2">
        <w:rPr>
          <w:rFonts w:ascii="Times New Roman" w:hAnsi="Times New Roman" w:cs="Times New Roman"/>
          <w:b/>
          <w:bCs/>
          <w:sz w:val="20"/>
          <w:szCs w:val="20"/>
          <w:lang w:eastAsia="lt-LT"/>
        </w:rPr>
        <w:t>D</w:t>
      </w:r>
      <w:r w:rsidRPr="000762A2">
        <w:rPr>
          <w:rFonts w:ascii="Times New Roman" w:hAnsi="Times New Roman" w:cs="Times New Roman"/>
          <w:b/>
          <w:sz w:val="20"/>
          <w:szCs w:val="20"/>
          <w:lang w:eastAsia="lt-LT"/>
        </w:rPr>
        <w:t>etali informacija apie projekto išlaidas</w:t>
      </w:r>
    </w:p>
    <w:tbl>
      <w:tblPr>
        <w:tblW w:w="986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68"/>
        <w:gridCol w:w="4394"/>
        <w:gridCol w:w="1559"/>
        <w:gridCol w:w="2261"/>
        <w:gridCol w:w="1080"/>
      </w:tblGrid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36C" w:rsidRPr="000762A2" w:rsidRDefault="00EE336C" w:rsidP="00E77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36C" w:rsidRPr="000762A2" w:rsidRDefault="00EE336C" w:rsidP="00E7748A">
            <w:pPr>
              <w:keepNext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lt-LT"/>
              </w:rPr>
              <w:t>Išlaidų paskirtis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36C" w:rsidRPr="000762A2" w:rsidRDefault="00EE336C" w:rsidP="00E77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Reikalinga</w:t>
            </w:r>
          </w:p>
          <w:p w:rsidR="00EE336C" w:rsidRPr="000762A2" w:rsidRDefault="00EE336C" w:rsidP="00E77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Suma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36C" w:rsidRPr="000762A2" w:rsidRDefault="00EE336C" w:rsidP="00E77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Išlaidų detalizavimas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36C" w:rsidRPr="000762A2" w:rsidRDefault="00EE336C" w:rsidP="00E77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Prašoma suma</w:t>
            </w: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Projekto administravimas  (ne daugiau kaip 10 % bendros prašomos sumos)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 xml:space="preserve">2.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Patalpų nuoma ir eksploatavimas (komunalinės išlaidos)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</w:rPr>
              <w:t>Ryšio paslaugos (telefono, interneto, pašto išlaidos)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Kanceliarinių prekių, kitų biuro prekių  ir paslaugų įsigijimas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Renginių organizavimas (dalyvių maitinimas, apgyvendinimas, organizacinės technikos nuoma, patalpų nuoma ir kt.)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 xml:space="preserve">6.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Projekto dalyvių mokymas ir kvalifikacijos kėlimas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Informacijos sklaida ir projekto veiklos viešinimas (leidyba, spausdinimas, interneto , televizijos, radijo ir kitų informavimo priemonių naudojimo paslaugos).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  <w:lang w:eastAsia="lt-LT"/>
              </w:rPr>
              <w:t>Transporto išlaidos (nuoma, kuras, bilietai)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sz w:val="20"/>
                <w:szCs w:val="20"/>
              </w:rPr>
              <w:t>Kitos išlaidos, kurios bus patiriamos projekte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  <w:tr w:rsidR="00EE336C" w:rsidRPr="002C42E1" w:rsidTr="00E7748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762A2"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  <w:t>IŠ VISO: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lt-LT"/>
              </w:rPr>
            </w:pPr>
          </w:p>
        </w:tc>
      </w:tr>
    </w:tbl>
    <w:p w:rsidR="00EE336C" w:rsidRPr="000762A2" w:rsidRDefault="00EE336C" w:rsidP="00EE336C">
      <w:pPr>
        <w:rPr>
          <w:rFonts w:ascii="Times New Roman" w:hAnsi="Times New Roman" w:cs="Times New Roman"/>
          <w:sz w:val="20"/>
          <w:szCs w:val="20"/>
          <w:lang w:eastAsia="lt-LT"/>
        </w:rPr>
      </w:pPr>
    </w:p>
    <w:tbl>
      <w:tblPr>
        <w:tblW w:w="964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648"/>
      </w:tblGrid>
      <w:tr w:rsidR="00EE336C" w:rsidRPr="002C42E1" w:rsidTr="00E7748A">
        <w:trPr>
          <w:trHeight w:val="1727"/>
        </w:trPr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36C" w:rsidRPr="000762A2" w:rsidRDefault="00EE336C" w:rsidP="00E7748A">
            <w:pPr>
              <w:pStyle w:val="Pagrindinistekstas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hAnsi="Times New Roman" w:cs="Times New Roman"/>
                <w:b/>
                <w:bCs/>
              </w:rPr>
              <w:lastRenderedPageBreak/>
              <w:t>PAREIŠKĖJO DEKLARACIJA: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Aš, toliau pasirašęs, patvirtinu, kad: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1. Šioje paraiškoje ir prie jos pridėtuose dokumentuose pateikta informacija yra teisinga.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2. Prašoma Savivaldybės parama yra minimali projektui įgyvendinti reikalinga suma.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3. Nesu pažeidęs jokios kitos sutarties dėl finansavimo skyrimo iš Savivaldybės biudžeto lėšų.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4. Neturiu mokestinės nepriemokos Savivaldybės biudžetui.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5. Nesu likviduojamas.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6. Informacija apie šią paraišką, nurodant pareiškėjo pavadinimą, projekto pavadinimą, paraiškos registracijos numerį ir prašomą paramos sumą, gali būti skelbiama Kretingos rajono savivaldybės interneto svetainėje.</w:t>
            </w:r>
          </w:p>
          <w:p w:rsidR="00EE336C" w:rsidRPr="000762A2" w:rsidRDefault="00EE336C" w:rsidP="00E7748A">
            <w:pPr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eastAsia="Times New Roman" w:hAnsi="Times New Roman" w:cs="Times New Roman"/>
                <w:lang w:eastAsia="lt-LT"/>
              </w:rPr>
              <w:t>7. Patvirtinu, kad biudžete nurodytų tų pačių projekto veiklų tos pačios išlaidos nebus apmokėtos du kartus.</w:t>
            </w:r>
          </w:p>
          <w:p w:rsidR="00EE336C" w:rsidRPr="002C42E1" w:rsidRDefault="00EE336C" w:rsidP="00E7748A">
            <w:pPr>
              <w:pStyle w:val="Pagrindinistekstas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E336C" w:rsidRPr="000762A2" w:rsidRDefault="00EE336C" w:rsidP="00E7748A">
            <w:pPr>
              <w:pStyle w:val="Pagrindinistekstas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42E1">
              <w:rPr>
                <w:rFonts w:ascii="Times New Roman" w:hAnsi="Times New Roman" w:cs="Times New Roman"/>
              </w:rPr>
              <w:t>Organizacijos vadovas             __________________                   ______________________</w:t>
            </w:r>
          </w:p>
          <w:p w:rsidR="00EE336C" w:rsidRPr="000762A2" w:rsidRDefault="00EE336C" w:rsidP="00E7748A">
            <w:pPr>
              <w:pStyle w:val="Pagrindinistekstas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762A2">
              <w:rPr>
                <w:rFonts w:ascii="Times New Roman" w:hAnsi="Times New Roman" w:cs="Times New Roman"/>
                <w:lang w:eastAsia="lt-LT"/>
              </w:rPr>
              <w:t xml:space="preserve">                                                                  (parašas)</w:t>
            </w:r>
            <w:r w:rsidRPr="000762A2">
              <w:rPr>
                <w:rFonts w:ascii="Times New Roman" w:hAnsi="Times New Roman" w:cs="Times New Roman"/>
                <w:lang w:eastAsia="lt-LT"/>
              </w:rPr>
              <w:tab/>
              <w:t xml:space="preserve">                                 vardas, pavardė</w:t>
            </w:r>
          </w:p>
        </w:tc>
      </w:tr>
    </w:tbl>
    <w:p w:rsidR="00C61F03" w:rsidRDefault="00C61F03">
      <w:bookmarkStart w:id="0" w:name="_GoBack"/>
      <w:bookmarkEnd w:id="0"/>
    </w:p>
    <w:sectPr w:rsidR="00C61F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C6633"/>
    <w:multiLevelType w:val="hybridMultilevel"/>
    <w:tmpl w:val="DABCF5F2"/>
    <w:lvl w:ilvl="0" w:tplc="0A8C1E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6C"/>
    <w:rsid w:val="00C61F03"/>
    <w:rsid w:val="00E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336C"/>
    <w:pPr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E336C"/>
    <w:pPr>
      <w:spacing w:after="140" w:line="276" w:lineRule="auto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E336C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Sraopastraipa">
    <w:name w:val="List Paragraph"/>
    <w:basedOn w:val="prastasis"/>
    <w:qFormat/>
    <w:rsid w:val="00EE3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336C"/>
    <w:pPr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E336C"/>
    <w:pPr>
      <w:spacing w:after="140" w:line="276" w:lineRule="auto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EE336C"/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Sraopastraipa">
    <w:name w:val="List Paragraph"/>
    <w:basedOn w:val="prastasis"/>
    <w:qFormat/>
    <w:rsid w:val="00EE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9337FE54</Template>
  <TotalTime>0</TotalTime>
  <Pages>3</Pages>
  <Words>2471</Words>
  <Characters>1409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Biliūnaitė-Rušinskė</dc:creator>
  <cp:lastModifiedBy>Inga Biliūnaitė-Rušinskė</cp:lastModifiedBy>
  <cp:revision>1</cp:revision>
  <dcterms:created xsi:type="dcterms:W3CDTF">2021-03-22T06:45:00Z</dcterms:created>
  <dcterms:modified xsi:type="dcterms:W3CDTF">2021-03-22T06:45:00Z</dcterms:modified>
</cp:coreProperties>
</file>