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09ADEC" w14:textId="77777777" w:rsidR="00EC5E5A" w:rsidRPr="0030082E" w:rsidRDefault="00DD3D25" w:rsidP="005A7DF0">
      <w:pPr>
        <w:pStyle w:val="Antrat1"/>
        <w:jc w:val="center"/>
        <w:rPr>
          <w:lang w:val="en-US"/>
        </w:rPr>
      </w:pPr>
      <w:r>
        <w:rPr>
          <w:noProof/>
          <w:lang w:eastAsia="lt-LT"/>
        </w:rPr>
        <w:drawing>
          <wp:inline distT="0" distB="0" distL="0" distR="0" wp14:anchorId="69BE8C65" wp14:editId="4E1CF5E7">
            <wp:extent cx="444500" cy="603250"/>
            <wp:effectExtent l="0" t="0" r="0" b="6350"/>
            <wp:docPr id="1" name="Paveikslėlis 1"/>
            <wp:cNvGraphicFramePr/>
            <a:graphic xmlns:a="http://schemas.openxmlformats.org/drawingml/2006/main">
              <a:graphicData uri="http://schemas.openxmlformats.org/drawingml/2006/picture">
                <pic:pic xmlns:pic="http://schemas.openxmlformats.org/drawingml/2006/picture">
                  <pic:nvPicPr>
                    <pic:cNvPr id="1" name="Paveikslėlis 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44500" cy="603250"/>
                    </a:xfrm>
                    <a:prstGeom prst="rect">
                      <a:avLst/>
                    </a:prstGeom>
                    <a:solidFill>
                      <a:srgbClr val="FFFFFF"/>
                    </a:solidFill>
                    <a:ln>
                      <a:noFill/>
                    </a:ln>
                  </pic:spPr>
                </pic:pic>
              </a:graphicData>
            </a:graphic>
          </wp:inline>
        </w:drawing>
      </w:r>
    </w:p>
    <w:p w14:paraId="5D620196" w14:textId="77777777" w:rsidR="005605C4" w:rsidRDefault="005605C4" w:rsidP="007237AC">
      <w:pPr>
        <w:jc w:val="center"/>
        <w:rPr>
          <w:b/>
          <w:caps/>
          <w:sz w:val="20"/>
        </w:rPr>
      </w:pPr>
    </w:p>
    <w:p w14:paraId="13E3C2F1" w14:textId="77777777" w:rsidR="005605C4" w:rsidRPr="0030082E" w:rsidRDefault="005605C4" w:rsidP="0030082E">
      <w:pPr>
        <w:jc w:val="center"/>
        <w:rPr>
          <w:b/>
          <w:caps/>
          <w:sz w:val="28"/>
        </w:rPr>
      </w:pPr>
      <w:r>
        <w:rPr>
          <w:b/>
          <w:caps/>
          <w:sz w:val="28"/>
        </w:rPr>
        <w:t>KRETINGOS RAJONO SAVIVALDYBĖS taryba</w:t>
      </w:r>
    </w:p>
    <w:p w14:paraId="23BA5D29" w14:textId="77777777" w:rsidR="00EC5E5A" w:rsidRDefault="00EC5E5A" w:rsidP="00EC5E5A">
      <w:pPr>
        <w:rPr>
          <w:b/>
          <w:bCs/>
        </w:rPr>
      </w:pPr>
    </w:p>
    <w:p w14:paraId="3F94BDEB" w14:textId="77777777" w:rsidR="00EC5E5A" w:rsidRDefault="00EC5E5A" w:rsidP="00EC5E5A">
      <w:pPr>
        <w:jc w:val="center"/>
        <w:rPr>
          <w:b/>
          <w:bCs/>
        </w:rPr>
      </w:pPr>
      <w:r>
        <w:rPr>
          <w:b/>
          <w:bCs/>
        </w:rPr>
        <w:t>SPRENDIMAS</w:t>
      </w:r>
    </w:p>
    <w:p w14:paraId="4846B9E9" w14:textId="77777777" w:rsidR="00EC5E5A" w:rsidRDefault="00EC5E5A" w:rsidP="00EC5E5A">
      <w:pPr>
        <w:jc w:val="center"/>
        <w:rPr>
          <w:b/>
          <w:szCs w:val="24"/>
        </w:rPr>
      </w:pPr>
      <w:r>
        <w:rPr>
          <w:b/>
          <w:szCs w:val="24"/>
        </w:rPr>
        <w:t xml:space="preserve">DĖL KRETINGOS RAJONO SAVIVALDYBĖS </w:t>
      </w:r>
      <w:r w:rsidR="00A22451">
        <w:rPr>
          <w:b/>
          <w:szCs w:val="24"/>
        </w:rPr>
        <w:t>SENIŪNIJŲ SENIŪNAIČIŲ SUEIGOS IR IŠPLĖSTINĖS SENIŪNAIČIŲ SUEIGOS NUOSTATŲ TVIRTINIMO</w:t>
      </w:r>
    </w:p>
    <w:p w14:paraId="5C56FBCE" w14:textId="77777777" w:rsidR="00EC5E5A" w:rsidRDefault="00EC5E5A" w:rsidP="00C70B94">
      <w:pPr>
        <w:jc w:val="center"/>
        <w:rPr>
          <w:b/>
          <w:bCs/>
          <w:color w:val="000000"/>
          <w:szCs w:val="24"/>
        </w:rPr>
      </w:pPr>
    </w:p>
    <w:p w14:paraId="1006F7B6" w14:textId="77777777" w:rsidR="00EC5E5A" w:rsidRDefault="00EC5E5A" w:rsidP="00C70B94">
      <w:pPr>
        <w:jc w:val="center"/>
        <w:rPr>
          <w:lang w:eastAsia="lt-LT"/>
        </w:rPr>
      </w:pPr>
      <w:r>
        <w:t>201</w:t>
      </w:r>
      <w:r w:rsidR="00DD1A21">
        <w:t>8</w:t>
      </w:r>
      <w:r>
        <w:t xml:space="preserve"> m. </w:t>
      </w:r>
      <w:r w:rsidR="0030082E">
        <w:t>kovo</w:t>
      </w:r>
      <w:r w:rsidR="00AF7E87">
        <w:t xml:space="preserve"> </w:t>
      </w:r>
      <w:r w:rsidR="00DD3D25">
        <w:t>29</w:t>
      </w:r>
      <w:r>
        <w:t xml:space="preserve">d. Nr. </w:t>
      </w:r>
      <w:r w:rsidR="00AF7E87">
        <w:t>T</w:t>
      </w:r>
      <w:r w:rsidR="00DD3D25">
        <w:t>2</w:t>
      </w:r>
      <w:r w:rsidR="00AF7E87">
        <w:t>-7</w:t>
      </w:r>
      <w:r w:rsidR="00DD3D25">
        <w:t>9</w:t>
      </w:r>
    </w:p>
    <w:p w14:paraId="7659CDD7" w14:textId="77777777" w:rsidR="00C70B94" w:rsidRDefault="00EC5E5A" w:rsidP="00C70B94">
      <w:pPr>
        <w:jc w:val="center"/>
      </w:pPr>
      <w:r>
        <w:t>Kreting</w:t>
      </w:r>
      <w:r w:rsidR="00C70B94">
        <w:t>a</w:t>
      </w:r>
    </w:p>
    <w:p w14:paraId="6E3AB14E" w14:textId="77777777" w:rsidR="00C70B94" w:rsidRDefault="00C70B94" w:rsidP="00C70B94">
      <w:pPr>
        <w:rPr>
          <w:bCs/>
        </w:rPr>
      </w:pPr>
      <w:r>
        <w:rPr>
          <w:bCs/>
        </w:rPr>
        <w:t xml:space="preserve">        </w:t>
      </w:r>
    </w:p>
    <w:p w14:paraId="0BC4F6DA" w14:textId="149F4C78" w:rsidR="00C70B94" w:rsidRDefault="00C70B94" w:rsidP="00BB7007">
      <w:pPr>
        <w:jc w:val="both"/>
        <w:rPr>
          <w:bCs/>
        </w:rPr>
      </w:pPr>
      <w:r>
        <w:rPr>
          <w:bCs/>
        </w:rPr>
        <w:t xml:space="preserve">          Vadovaudamasi  Lietuvos  Respublikos  vietos   savivaldos įstatymo   </w:t>
      </w:r>
      <w:r w:rsidRPr="00285194">
        <w:rPr>
          <w:bCs/>
          <w:strike/>
        </w:rPr>
        <w:t>18 straipsnio   1 dalimi,        35   straipsnio   2   dalimi,   35-1</w:t>
      </w:r>
      <w:r>
        <w:rPr>
          <w:bCs/>
        </w:rPr>
        <w:t xml:space="preserve">  </w:t>
      </w:r>
      <w:r w:rsidR="00285194" w:rsidRPr="00285194">
        <w:rPr>
          <w:b/>
          <w:bCs/>
        </w:rPr>
        <w:t>40</w:t>
      </w:r>
      <w:r w:rsidR="00285194">
        <w:rPr>
          <w:bCs/>
        </w:rPr>
        <w:t xml:space="preserve"> </w:t>
      </w:r>
      <w:r>
        <w:rPr>
          <w:bCs/>
        </w:rPr>
        <w:t xml:space="preserve">straipsnio  2   dalimi,   </w:t>
      </w:r>
      <w:r w:rsidR="00270E10">
        <w:rPr>
          <w:bCs/>
        </w:rPr>
        <w:t xml:space="preserve"> </w:t>
      </w:r>
      <w:r>
        <w:rPr>
          <w:bCs/>
        </w:rPr>
        <w:t>Kretingos     rajono   savivaldybės    taryba</w:t>
      </w:r>
      <w:r w:rsidR="00285194">
        <w:rPr>
          <w:bCs/>
        </w:rPr>
        <w:t xml:space="preserve"> </w:t>
      </w:r>
      <w:r>
        <w:rPr>
          <w:bCs/>
        </w:rPr>
        <w:t>n u s p r e n d ž i a:</w:t>
      </w:r>
    </w:p>
    <w:p w14:paraId="1E3EB3E8" w14:textId="77777777" w:rsidR="005F5249" w:rsidRDefault="00C70B94" w:rsidP="00F356AB">
      <w:r>
        <w:t xml:space="preserve">           1. </w:t>
      </w:r>
      <w:r w:rsidR="00EC5E5A">
        <w:t>Pa</w:t>
      </w:r>
      <w:r>
        <w:t>tvirtinti</w:t>
      </w:r>
      <w:r w:rsidR="00EC5E5A">
        <w:t xml:space="preserve"> </w:t>
      </w:r>
      <w:r w:rsidR="00CE6F74">
        <w:t xml:space="preserve"> </w:t>
      </w:r>
      <w:r w:rsidR="00B45124">
        <w:t xml:space="preserve"> </w:t>
      </w:r>
      <w:r w:rsidR="00EC5E5A">
        <w:t xml:space="preserve">Kretingos </w:t>
      </w:r>
      <w:r w:rsidR="00CE6F74">
        <w:t xml:space="preserve"> </w:t>
      </w:r>
      <w:r w:rsidR="00EC5E5A">
        <w:t xml:space="preserve">rajono </w:t>
      </w:r>
      <w:r w:rsidR="00CE6F74">
        <w:t xml:space="preserve"> </w:t>
      </w:r>
      <w:r w:rsidR="00EC5E5A">
        <w:t xml:space="preserve">savivaldybės </w:t>
      </w:r>
      <w:r w:rsidR="00CE6F74">
        <w:t xml:space="preserve"> </w:t>
      </w:r>
      <w:r w:rsidR="00EC5E5A">
        <w:t>seniūnijų</w:t>
      </w:r>
      <w:r w:rsidR="00CE6F74">
        <w:t xml:space="preserve"> </w:t>
      </w:r>
      <w:r w:rsidR="00EC5E5A">
        <w:t xml:space="preserve"> seniūnaičių sueigos</w:t>
      </w:r>
      <w:r>
        <w:t xml:space="preserve"> </w:t>
      </w:r>
      <w:r w:rsidR="00CE6F74">
        <w:t xml:space="preserve">  </w:t>
      </w:r>
      <w:r>
        <w:t xml:space="preserve">ir </w:t>
      </w:r>
      <w:r w:rsidR="00B45124">
        <w:t xml:space="preserve"> </w:t>
      </w:r>
      <w:r w:rsidR="00CE6F74">
        <w:t xml:space="preserve"> </w:t>
      </w:r>
      <w:r>
        <w:t xml:space="preserve">išplėstinės seniūnaičių sueigos </w:t>
      </w:r>
      <w:r w:rsidR="00EC5E5A">
        <w:t xml:space="preserve"> nuostatus</w:t>
      </w:r>
      <w:r w:rsidR="00CC6C6F">
        <w:t xml:space="preserve"> (pridedama)</w:t>
      </w:r>
      <w:r>
        <w:t>.</w:t>
      </w:r>
    </w:p>
    <w:p w14:paraId="66889349" w14:textId="77777777" w:rsidR="00C70B94" w:rsidRDefault="00C70B94" w:rsidP="00B159A9">
      <w:pPr>
        <w:keepNext/>
        <w:jc w:val="both"/>
        <w:outlineLvl w:val="1"/>
        <w:rPr>
          <w:bCs/>
        </w:rPr>
      </w:pPr>
      <w:r>
        <w:rPr>
          <w:bCs/>
        </w:rPr>
        <w:t xml:space="preserve">           2. Pripažinti netekusiu galios </w:t>
      </w:r>
      <w:r w:rsidR="00270E10">
        <w:rPr>
          <w:bCs/>
        </w:rPr>
        <w:t xml:space="preserve">Kretingos rajono savivaldybės tarybos 2009 m. spalio 29 d. sprendimą </w:t>
      </w:r>
      <w:bookmarkStart w:id="0" w:name="n_0"/>
      <w:r w:rsidR="00AA692C" w:rsidRPr="00B41F5E">
        <w:rPr>
          <w:bCs/>
        </w:rPr>
        <w:t xml:space="preserve">Nr. T2-314 </w:t>
      </w:r>
      <w:bookmarkEnd w:id="0"/>
      <w:r w:rsidR="00270E10">
        <w:rPr>
          <w:bCs/>
        </w:rPr>
        <w:t xml:space="preserve">„Dėl Kretingos rajono savivaldybės seniūnijų seniūnaičių sueigos nuostatų tvirtinimo“ (su vėlesniais pakeitimais). </w:t>
      </w:r>
    </w:p>
    <w:p w14:paraId="208746B7" w14:textId="77777777" w:rsidR="00270E10" w:rsidRDefault="00270E10" w:rsidP="00B159A9">
      <w:pPr>
        <w:keepNext/>
        <w:jc w:val="both"/>
        <w:outlineLvl w:val="1"/>
        <w:rPr>
          <w:bCs/>
        </w:rPr>
      </w:pPr>
      <w:r>
        <w:rPr>
          <w:bCs/>
        </w:rPr>
        <w:t xml:space="preserve">            3. Skelbti  šį sprendimą </w:t>
      </w:r>
      <w:r w:rsidR="00B45124">
        <w:rPr>
          <w:bCs/>
        </w:rPr>
        <w:t xml:space="preserve"> </w:t>
      </w:r>
      <w:r>
        <w:rPr>
          <w:bCs/>
        </w:rPr>
        <w:t>savivaldybės interneto svetainėje.</w:t>
      </w:r>
    </w:p>
    <w:p w14:paraId="00B0A33D" w14:textId="77777777" w:rsidR="00270E10" w:rsidRDefault="00270E10" w:rsidP="00B159A9">
      <w:pPr>
        <w:keepNext/>
        <w:jc w:val="both"/>
        <w:outlineLvl w:val="1"/>
        <w:rPr>
          <w:bCs/>
        </w:rPr>
      </w:pPr>
    </w:p>
    <w:p w14:paraId="13731CF3" w14:textId="77777777" w:rsidR="00A43721" w:rsidRDefault="00A43721" w:rsidP="00B159A9">
      <w:pPr>
        <w:keepNext/>
        <w:jc w:val="both"/>
        <w:outlineLvl w:val="1"/>
        <w:rPr>
          <w:bCs/>
        </w:rPr>
      </w:pPr>
    </w:p>
    <w:p w14:paraId="422A5C30" w14:textId="77777777" w:rsidR="00C70B94" w:rsidRDefault="005605C4" w:rsidP="005605C4">
      <w:pPr>
        <w:keepNext/>
        <w:tabs>
          <w:tab w:val="right" w:pos="9638"/>
        </w:tabs>
        <w:outlineLvl w:val="1"/>
        <w:rPr>
          <w:bCs/>
        </w:rPr>
      </w:pPr>
      <w:r>
        <w:rPr>
          <w:bCs/>
        </w:rPr>
        <w:t>Savivaldybės meras</w:t>
      </w:r>
      <w:r>
        <w:rPr>
          <w:bCs/>
        </w:rPr>
        <w:tab/>
        <w:t xml:space="preserve">Juozas Mažeika </w:t>
      </w:r>
    </w:p>
    <w:p w14:paraId="6E1F6E78" w14:textId="77777777" w:rsidR="005605C4" w:rsidRDefault="005605C4" w:rsidP="005605C4">
      <w:pPr>
        <w:keepNext/>
        <w:tabs>
          <w:tab w:val="right" w:pos="9638"/>
        </w:tabs>
        <w:jc w:val="center"/>
        <w:outlineLvl w:val="1"/>
        <w:rPr>
          <w:bCs/>
        </w:rPr>
      </w:pPr>
      <w:r>
        <w:rPr>
          <w:bCs/>
        </w:rPr>
        <w:t>______________</w:t>
      </w:r>
    </w:p>
    <w:p w14:paraId="46DDEFA0" w14:textId="77777777" w:rsidR="005605C4" w:rsidRDefault="005605C4" w:rsidP="005605C4">
      <w:pPr>
        <w:keepNext/>
        <w:tabs>
          <w:tab w:val="right" w:pos="9638"/>
        </w:tabs>
        <w:jc w:val="center"/>
        <w:outlineLvl w:val="1"/>
        <w:rPr>
          <w:bCs/>
        </w:rPr>
      </w:pPr>
    </w:p>
    <w:p w14:paraId="4B3E94AE" w14:textId="77777777" w:rsidR="00270E10" w:rsidRDefault="00270E10" w:rsidP="00270E10">
      <w:pPr>
        <w:shd w:val="clear" w:color="auto" w:fill="FFFFFF"/>
        <w:ind w:left="4320" w:firstLine="720"/>
        <w:rPr>
          <w:color w:val="000000"/>
          <w:szCs w:val="24"/>
          <w:lang w:eastAsia="lt-LT"/>
        </w:rPr>
      </w:pPr>
    </w:p>
    <w:p w14:paraId="3ADAC2F5" w14:textId="77777777" w:rsidR="00270E10" w:rsidRDefault="00270E10" w:rsidP="00270E10">
      <w:pPr>
        <w:shd w:val="clear" w:color="auto" w:fill="FFFFFF"/>
        <w:ind w:left="4320" w:firstLine="720"/>
        <w:rPr>
          <w:color w:val="000000"/>
          <w:szCs w:val="24"/>
          <w:lang w:eastAsia="lt-LT"/>
        </w:rPr>
      </w:pPr>
    </w:p>
    <w:p w14:paraId="7576127C" w14:textId="77777777" w:rsidR="00270E10" w:rsidRDefault="00270E10" w:rsidP="00270E10">
      <w:pPr>
        <w:shd w:val="clear" w:color="auto" w:fill="FFFFFF"/>
        <w:ind w:left="4320" w:firstLine="720"/>
        <w:rPr>
          <w:color w:val="000000"/>
          <w:szCs w:val="24"/>
          <w:lang w:eastAsia="lt-LT"/>
        </w:rPr>
      </w:pPr>
    </w:p>
    <w:p w14:paraId="4DB004F3" w14:textId="77777777" w:rsidR="00270E10" w:rsidRDefault="00270E10" w:rsidP="00270E10">
      <w:pPr>
        <w:shd w:val="clear" w:color="auto" w:fill="FFFFFF"/>
        <w:ind w:left="4320" w:firstLine="720"/>
        <w:rPr>
          <w:color w:val="000000"/>
          <w:szCs w:val="24"/>
          <w:lang w:eastAsia="lt-LT"/>
        </w:rPr>
      </w:pPr>
    </w:p>
    <w:p w14:paraId="74BAB950" w14:textId="77777777" w:rsidR="00270E10" w:rsidRDefault="00270E10" w:rsidP="00270E10">
      <w:pPr>
        <w:shd w:val="clear" w:color="auto" w:fill="FFFFFF"/>
        <w:ind w:left="4320" w:firstLine="720"/>
        <w:rPr>
          <w:color w:val="000000"/>
          <w:szCs w:val="24"/>
          <w:lang w:eastAsia="lt-LT"/>
        </w:rPr>
      </w:pPr>
    </w:p>
    <w:p w14:paraId="3A642680" w14:textId="77777777" w:rsidR="00270E10" w:rsidRDefault="00270E10" w:rsidP="00270E10">
      <w:pPr>
        <w:shd w:val="clear" w:color="auto" w:fill="FFFFFF"/>
        <w:ind w:left="4320" w:firstLine="720"/>
        <w:rPr>
          <w:color w:val="000000"/>
          <w:szCs w:val="24"/>
          <w:lang w:eastAsia="lt-LT"/>
        </w:rPr>
      </w:pPr>
    </w:p>
    <w:p w14:paraId="2F25E0D5" w14:textId="77777777" w:rsidR="00EC5E5A" w:rsidRDefault="00EC5E5A"/>
    <w:p w14:paraId="5B2F072C" w14:textId="77777777" w:rsidR="00EC5E5A" w:rsidRDefault="00EC5E5A"/>
    <w:p w14:paraId="3632FAE0" w14:textId="77777777" w:rsidR="00EC5E5A" w:rsidRDefault="00EC5E5A"/>
    <w:p w14:paraId="5CCF3FAF" w14:textId="77777777" w:rsidR="00EC5E5A" w:rsidRDefault="00EC5E5A"/>
    <w:p w14:paraId="15CB1463" w14:textId="77777777" w:rsidR="00EC5E5A" w:rsidRDefault="00EC5E5A"/>
    <w:p w14:paraId="2AD9DE73" w14:textId="77777777" w:rsidR="00EC5E5A" w:rsidRDefault="00EC5E5A"/>
    <w:p w14:paraId="0337BC5F" w14:textId="77777777" w:rsidR="00EC5E5A" w:rsidRDefault="00EC5E5A"/>
    <w:p w14:paraId="0C422CC8" w14:textId="77777777" w:rsidR="00EC5E5A" w:rsidRDefault="00EC5E5A"/>
    <w:p w14:paraId="61BCA4D6" w14:textId="77777777" w:rsidR="00270E10" w:rsidRDefault="00270E10"/>
    <w:p w14:paraId="1D0C8EB6" w14:textId="77777777" w:rsidR="00270E10" w:rsidRDefault="00270E10"/>
    <w:p w14:paraId="05CB92AB" w14:textId="77777777" w:rsidR="00270E10" w:rsidRDefault="00270E10"/>
    <w:p w14:paraId="6DC66696" w14:textId="77777777" w:rsidR="00270E10" w:rsidRDefault="00270E10"/>
    <w:p w14:paraId="6F5A78BB" w14:textId="77777777" w:rsidR="00A43721" w:rsidRDefault="00A43721"/>
    <w:p w14:paraId="7CD6A207" w14:textId="77777777" w:rsidR="00A43721" w:rsidRDefault="00A43721"/>
    <w:p w14:paraId="29AACE1E" w14:textId="77777777" w:rsidR="00EC5E5A" w:rsidRDefault="00EC5E5A"/>
    <w:p w14:paraId="18B20BF9" w14:textId="77777777" w:rsidR="00EC5E5A" w:rsidRDefault="0030082E">
      <w:r>
        <w:t>Virginija Šoblinskienė</w:t>
      </w:r>
    </w:p>
    <w:p w14:paraId="01821658" w14:textId="77777777" w:rsidR="00A43721" w:rsidRPr="00951BEF" w:rsidRDefault="00A43721" w:rsidP="00A43721">
      <w:pPr>
        <w:ind w:left="5040"/>
        <w:rPr>
          <w:szCs w:val="24"/>
        </w:rPr>
      </w:pPr>
      <w:r w:rsidRPr="00951BEF">
        <w:rPr>
          <w:szCs w:val="24"/>
        </w:rPr>
        <w:lastRenderedPageBreak/>
        <w:t>PATVIRTINTA</w:t>
      </w:r>
    </w:p>
    <w:p w14:paraId="769FDAFF" w14:textId="77777777" w:rsidR="00A43721" w:rsidRPr="00951BEF" w:rsidRDefault="00A43721" w:rsidP="00A43721">
      <w:pPr>
        <w:shd w:val="clear" w:color="auto" w:fill="FFFFFF"/>
        <w:ind w:left="4320" w:firstLine="720"/>
        <w:rPr>
          <w:color w:val="000000"/>
          <w:szCs w:val="24"/>
          <w:lang w:eastAsia="lt-LT"/>
        </w:rPr>
      </w:pPr>
      <w:r w:rsidRPr="00951BEF">
        <w:rPr>
          <w:color w:val="000000"/>
          <w:szCs w:val="24"/>
          <w:lang w:eastAsia="lt-LT"/>
        </w:rPr>
        <w:t>Kretingos rajono savivaldybės tarybos</w:t>
      </w:r>
    </w:p>
    <w:p w14:paraId="6DA16F35" w14:textId="77777777" w:rsidR="00A43721" w:rsidRPr="00951BEF" w:rsidRDefault="00A43721" w:rsidP="00A43721">
      <w:pPr>
        <w:shd w:val="clear" w:color="auto" w:fill="FFFFFF"/>
        <w:ind w:left="4464" w:firstLine="576"/>
        <w:rPr>
          <w:color w:val="000000"/>
          <w:szCs w:val="24"/>
          <w:lang w:eastAsia="lt-LT"/>
        </w:rPr>
      </w:pPr>
      <w:r w:rsidRPr="00951BEF">
        <w:rPr>
          <w:color w:val="000000"/>
          <w:szCs w:val="24"/>
          <w:lang w:eastAsia="lt-LT"/>
        </w:rPr>
        <w:t>2018 m. kovo 29 d. sprendimu Nr.</w:t>
      </w:r>
      <w:r>
        <w:rPr>
          <w:color w:val="000000"/>
          <w:szCs w:val="24"/>
          <w:lang w:eastAsia="lt-LT"/>
        </w:rPr>
        <w:t xml:space="preserve"> </w:t>
      </w:r>
      <w:r w:rsidRPr="00951BEF">
        <w:rPr>
          <w:color w:val="000000"/>
          <w:szCs w:val="24"/>
          <w:lang w:eastAsia="lt-LT"/>
        </w:rPr>
        <w:t>T2-</w:t>
      </w:r>
      <w:r w:rsidR="00F95E6A">
        <w:rPr>
          <w:color w:val="000000"/>
          <w:szCs w:val="24"/>
          <w:lang w:eastAsia="lt-LT"/>
        </w:rPr>
        <w:t>79</w:t>
      </w:r>
    </w:p>
    <w:p w14:paraId="65343252" w14:textId="77777777" w:rsidR="00A43721" w:rsidRPr="00951BEF" w:rsidRDefault="00A43721" w:rsidP="00A43721">
      <w:pPr>
        <w:ind w:left="5040" w:firstLine="720"/>
      </w:pPr>
    </w:p>
    <w:p w14:paraId="1E7B6D8D" w14:textId="77777777" w:rsidR="00A43721" w:rsidRPr="00951BEF" w:rsidRDefault="00A43721" w:rsidP="00A43721">
      <w:pPr>
        <w:ind w:left="5040" w:firstLine="720"/>
      </w:pPr>
    </w:p>
    <w:p w14:paraId="00267412" w14:textId="77777777" w:rsidR="00A43721" w:rsidRPr="00951BEF" w:rsidRDefault="00A43721" w:rsidP="00A43721">
      <w:pPr>
        <w:jc w:val="center"/>
        <w:rPr>
          <w:szCs w:val="24"/>
          <w:lang w:eastAsia="lt-LT"/>
        </w:rPr>
      </w:pPr>
      <w:r w:rsidRPr="00951BEF">
        <w:rPr>
          <w:b/>
          <w:bCs/>
          <w:szCs w:val="24"/>
          <w:lang w:eastAsia="lt-LT"/>
        </w:rPr>
        <w:t>KRETINGOS RAJONO SAVIVALDYBĖS SENIŪNIJŲ SENIŪNAIČIŲ SUEIGOS IR IŠPLĖSTINĖS SENIŪNAIČIŲ SUEIGOS NUOSTATAI</w:t>
      </w:r>
    </w:p>
    <w:p w14:paraId="5E3F92B4" w14:textId="77777777" w:rsidR="00A43721" w:rsidRPr="00951BEF" w:rsidRDefault="00A43721" w:rsidP="00A43721">
      <w:pPr>
        <w:ind w:firstLine="124"/>
        <w:rPr>
          <w:szCs w:val="24"/>
          <w:lang w:eastAsia="lt-LT"/>
        </w:rPr>
      </w:pPr>
    </w:p>
    <w:p w14:paraId="47EBFE20" w14:textId="77777777" w:rsidR="00A43721" w:rsidRPr="00951BEF" w:rsidRDefault="00A43721" w:rsidP="00A43721">
      <w:pPr>
        <w:jc w:val="center"/>
        <w:rPr>
          <w:szCs w:val="24"/>
          <w:lang w:eastAsia="lt-LT"/>
        </w:rPr>
      </w:pPr>
      <w:r w:rsidRPr="00951BEF">
        <w:rPr>
          <w:b/>
          <w:bCs/>
          <w:szCs w:val="24"/>
          <w:lang w:eastAsia="lt-LT"/>
        </w:rPr>
        <w:t>I SKYRIUS</w:t>
      </w:r>
    </w:p>
    <w:p w14:paraId="4380E7B8" w14:textId="77777777" w:rsidR="00A43721" w:rsidRPr="00951BEF" w:rsidRDefault="00A43721" w:rsidP="00A43721">
      <w:pPr>
        <w:ind w:firstLine="62"/>
        <w:jc w:val="center"/>
        <w:rPr>
          <w:szCs w:val="24"/>
          <w:lang w:eastAsia="lt-LT"/>
        </w:rPr>
      </w:pPr>
      <w:r w:rsidRPr="00951BEF">
        <w:rPr>
          <w:b/>
          <w:bCs/>
          <w:szCs w:val="24"/>
          <w:lang w:eastAsia="lt-LT"/>
        </w:rPr>
        <w:t>BENDROSIOS NUOSTATOS</w:t>
      </w:r>
    </w:p>
    <w:p w14:paraId="43464C5E" w14:textId="77777777" w:rsidR="00A43721" w:rsidRPr="00951BEF" w:rsidRDefault="00A43721" w:rsidP="00A43721">
      <w:pPr>
        <w:ind w:firstLine="62"/>
        <w:rPr>
          <w:szCs w:val="24"/>
          <w:lang w:eastAsia="lt-LT"/>
        </w:rPr>
      </w:pPr>
    </w:p>
    <w:p w14:paraId="7AEC99C5" w14:textId="77777777" w:rsidR="00A43721" w:rsidRPr="00951BEF" w:rsidRDefault="00A43721" w:rsidP="00A43721">
      <w:pPr>
        <w:ind w:left="5040" w:firstLine="720"/>
      </w:pPr>
    </w:p>
    <w:p w14:paraId="61D422C9" w14:textId="77777777" w:rsidR="00A43721" w:rsidRPr="00951BEF" w:rsidRDefault="00A43721" w:rsidP="00A43721">
      <w:pPr>
        <w:ind w:firstLine="851"/>
        <w:jc w:val="both"/>
        <w:rPr>
          <w:szCs w:val="24"/>
          <w:lang w:eastAsia="lt-LT"/>
        </w:rPr>
      </w:pPr>
      <w:r w:rsidRPr="00951BEF">
        <w:rPr>
          <w:szCs w:val="24"/>
          <w:lang w:eastAsia="lt-LT"/>
        </w:rPr>
        <w:t>1. Kretingos rajono savivaldybės seniūnijų seniūnaičių sueigos ir išplėstinės seniūnaičių sueigos nuostatai (toliau – Nuostatai) reglamentuoja Kretingos rajono savivaldybės seniūnijų seniūnaičių sueigos ir išplėstinės seniūnaičių sueigos kompetenciją, organizavimo bei sprendimų priėmimo tvarką.</w:t>
      </w:r>
    </w:p>
    <w:p w14:paraId="22475B8D" w14:textId="77777777" w:rsidR="00A43721" w:rsidRPr="00951BEF" w:rsidRDefault="00A43721" w:rsidP="00A43721">
      <w:pPr>
        <w:ind w:firstLine="851"/>
        <w:jc w:val="both"/>
        <w:rPr>
          <w:szCs w:val="24"/>
          <w:lang w:eastAsia="lt-LT"/>
        </w:rPr>
      </w:pPr>
      <w:r w:rsidRPr="00951BEF">
        <w:rPr>
          <w:szCs w:val="24"/>
          <w:lang w:eastAsia="lt-LT"/>
        </w:rPr>
        <w:t>2. Seniūnaičių sueiga (toliau – sueiga)</w:t>
      </w:r>
      <w:r>
        <w:rPr>
          <w:szCs w:val="24"/>
          <w:lang w:eastAsia="lt-LT"/>
        </w:rPr>
        <w:t xml:space="preserve"> – </w:t>
      </w:r>
      <w:r w:rsidRPr="00D14313">
        <w:rPr>
          <w:color w:val="000000" w:themeColor="text1"/>
          <w:szCs w:val="24"/>
          <w:lang w:eastAsia="lt-LT"/>
        </w:rPr>
        <w:t>Kretingos rajono s</w:t>
      </w:r>
      <w:r w:rsidRPr="00951BEF">
        <w:rPr>
          <w:szCs w:val="24"/>
          <w:lang w:eastAsia="lt-LT"/>
        </w:rPr>
        <w:t>avivaldybės</w:t>
      </w:r>
      <w:r>
        <w:rPr>
          <w:szCs w:val="24"/>
          <w:lang w:eastAsia="lt-LT"/>
        </w:rPr>
        <w:t xml:space="preserve"> </w:t>
      </w:r>
      <w:r w:rsidRPr="00D14313">
        <w:rPr>
          <w:color w:val="000000" w:themeColor="text1"/>
          <w:szCs w:val="24"/>
          <w:lang w:eastAsia="lt-LT"/>
        </w:rPr>
        <w:t>(toliau – Savivaldybė)</w:t>
      </w:r>
      <w:r w:rsidRPr="00951BEF">
        <w:rPr>
          <w:color w:val="FF0000"/>
          <w:szCs w:val="24"/>
          <w:lang w:eastAsia="lt-LT"/>
        </w:rPr>
        <w:t xml:space="preserve"> </w:t>
      </w:r>
      <w:r w:rsidRPr="00951BEF">
        <w:rPr>
          <w:szCs w:val="24"/>
          <w:lang w:eastAsia="lt-LT"/>
        </w:rPr>
        <w:t>seniūnijų aptarnaujamų teritorijų gyvenamųjų vietovių ar jų dalių seniūnaičių susirinkimas.</w:t>
      </w:r>
    </w:p>
    <w:p w14:paraId="26900498" w14:textId="7FA60DB8" w:rsidR="00A43721" w:rsidRPr="00951BEF" w:rsidRDefault="00A43721" w:rsidP="00A43721">
      <w:pPr>
        <w:ind w:firstLine="851"/>
        <w:jc w:val="both"/>
        <w:rPr>
          <w:szCs w:val="24"/>
          <w:lang w:eastAsia="lt-LT"/>
        </w:rPr>
      </w:pPr>
      <w:r w:rsidRPr="00951BEF">
        <w:rPr>
          <w:szCs w:val="24"/>
          <w:lang w:eastAsia="lt-LT"/>
        </w:rPr>
        <w:t>3. Išplėstinė seniūnaičių sueiga (toliau – išplėstinė sueiga) – seniūnaičių ir seniūnijos aptarnaujamoje teritorijoje  veikiančių bendruomeninių organizacijų</w:t>
      </w:r>
      <w:r w:rsidR="00BB61B3">
        <w:rPr>
          <w:szCs w:val="24"/>
          <w:lang w:eastAsia="lt-LT"/>
        </w:rPr>
        <w:t xml:space="preserve"> deleguotų atstovų susirinkimas.</w:t>
      </w:r>
      <w:r w:rsidRPr="00951BEF">
        <w:rPr>
          <w:szCs w:val="24"/>
          <w:lang w:eastAsia="lt-LT"/>
        </w:rPr>
        <w:t xml:space="preserve"> </w:t>
      </w:r>
    </w:p>
    <w:p w14:paraId="7E0D02EC" w14:textId="77777777" w:rsidR="00A43721" w:rsidRPr="00951BEF" w:rsidRDefault="00A43721" w:rsidP="00A43721">
      <w:pPr>
        <w:ind w:firstLine="851"/>
        <w:jc w:val="both"/>
        <w:rPr>
          <w:szCs w:val="24"/>
          <w:lang w:eastAsia="lt-LT"/>
        </w:rPr>
      </w:pPr>
      <w:r w:rsidRPr="00951BEF">
        <w:rPr>
          <w:szCs w:val="24"/>
          <w:lang w:eastAsia="lt-LT"/>
        </w:rPr>
        <w:t xml:space="preserve">4. Seniūnaičiai ir seniūnijos aptarnaujamoje teritorijoje veikiančių bendruomeninių organizacijų deleguoti atstovai seniūnijos aptarnaujamos teritorijos gyvenamųjų vietovių bendruomenėms rūpimus klausimus svarsto ir sprendimus priima sueigoje ir išplėstinėje sueigoje. </w:t>
      </w:r>
    </w:p>
    <w:p w14:paraId="5436116B" w14:textId="77777777" w:rsidR="00A43721" w:rsidRPr="00951BEF" w:rsidRDefault="00A43721" w:rsidP="00A43721">
      <w:pPr>
        <w:ind w:firstLine="851"/>
        <w:jc w:val="both"/>
        <w:rPr>
          <w:color w:val="FF0000"/>
          <w:szCs w:val="24"/>
          <w:lang w:eastAsia="lt-LT"/>
        </w:rPr>
      </w:pPr>
      <w:r w:rsidRPr="00951BEF">
        <w:rPr>
          <w:szCs w:val="24"/>
          <w:lang w:eastAsia="lt-LT"/>
        </w:rPr>
        <w:t>5. Seniūnaičiai ir seniūnijos aptarnaujamoje teritorijoje veikiančių bendruomeninių organizacijų deleguoti atstovai savo veikloje vadovaujasi Lietuvos Respublikos Konstitucija, Lietuvos Respublikos vietos savivaldos įstatymu, Kretingos rajono savivaldybės tarybos sprendimais, šiais Nuostatais ir kitais teisės aktais.</w:t>
      </w:r>
    </w:p>
    <w:p w14:paraId="39470F1D" w14:textId="77777777" w:rsidR="00A43721" w:rsidRPr="00951BEF" w:rsidRDefault="00A43721" w:rsidP="00A43721">
      <w:pPr>
        <w:ind w:firstLine="851"/>
        <w:jc w:val="both"/>
        <w:rPr>
          <w:szCs w:val="24"/>
          <w:lang w:eastAsia="lt-LT"/>
        </w:rPr>
      </w:pPr>
      <w:r w:rsidRPr="00951BEF">
        <w:rPr>
          <w:szCs w:val="24"/>
          <w:lang w:eastAsia="lt-LT"/>
        </w:rPr>
        <w:t xml:space="preserve"> 6. Kretingos rajono savivaldybės administracijos seniūnijos neatlygintinai suteikia patalpas sueigai ar išplėstinei sueigai organizuoti.</w:t>
      </w:r>
    </w:p>
    <w:p w14:paraId="761B8BD2" w14:textId="77777777" w:rsidR="00A43721" w:rsidRPr="00951BEF" w:rsidRDefault="00DC053D" w:rsidP="00A43721">
      <w:pPr>
        <w:ind w:firstLine="851"/>
        <w:jc w:val="both"/>
        <w:rPr>
          <w:szCs w:val="24"/>
          <w:lang w:eastAsia="lt-LT"/>
        </w:rPr>
      </w:pPr>
      <w:r>
        <w:rPr>
          <w:szCs w:val="24"/>
          <w:lang w:eastAsia="lt-LT"/>
        </w:rPr>
        <w:t xml:space="preserve"> </w:t>
      </w:r>
      <w:r w:rsidR="00A43721" w:rsidRPr="00951BEF">
        <w:rPr>
          <w:szCs w:val="24"/>
          <w:lang w:eastAsia="lt-LT"/>
        </w:rPr>
        <w:t>7. Sueigų  ir  išplėstinių sueigų veikla grindžiama kolegialumo, demokratijos, teisėtumo ir viešumo principais.</w:t>
      </w:r>
    </w:p>
    <w:p w14:paraId="19CFF1A6" w14:textId="77777777" w:rsidR="00A43721" w:rsidRPr="00951BEF" w:rsidRDefault="00A43721" w:rsidP="00A43721">
      <w:pPr>
        <w:ind w:firstLine="782"/>
        <w:jc w:val="both"/>
        <w:rPr>
          <w:strike/>
          <w:szCs w:val="24"/>
          <w:lang w:eastAsia="lt-LT"/>
        </w:rPr>
      </w:pPr>
    </w:p>
    <w:p w14:paraId="5976389B" w14:textId="77777777" w:rsidR="00A43721" w:rsidRPr="00951BEF" w:rsidRDefault="00A43721" w:rsidP="00A43721">
      <w:pPr>
        <w:ind w:firstLine="62"/>
        <w:rPr>
          <w:szCs w:val="24"/>
          <w:lang w:eastAsia="lt-LT"/>
        </w:rPr>
      </w:pPr>
    </w:p>
    <w:p w14:paraId="27668134" w14:textId="77777777" w:rsidR="00A43721" w:rsidRPr="00951BEF" w:rsidRDefault="00A43721" w:rsidP="00A43721">
      <w:pPr>
        <w:jc w:val="center"/>
        <w:rPr>
          <w:szCs w:val="24"/>
          <w:lang w:eastAsia="lt-LT"/>
        </w:rPr>
      </w:pPr>
      <w:r w:rsidRPr="00951BEF">
        <w:rPr>
          <w:b/>
          <w:bCs/>
          <w:szCs w:val="24"/>
          <w:lang w:eastAsia="lt-LT"/>
        </w:rPr>
        <w:t>II SKYRIUS</w:t>
      </w:r>
    </w:p>
    <w:p w14:paraId="22777B23" w14:textId="77777777" w:rsidR="00A43721" w:rsidRPr="00951BEF" w:rsidRDefault="00A43721" w:rsidP="00A43721">
      <w:pPr>
        <w:ind w:firstLine="62"/>
        <w:jc w:val="center"/>
        <w:rPr>
          <w:b/>
          <w:bCs/>
          <w:color w:val="FF0000"/>
          <w:szCs w:val="24"/>
          <w:lang w:eastAsia="lt-LT"/>
        </w:rPr>
      </w:pPr>
      <w:r w:rsidRPr="00951BEF">
        <w:rPr>
          <w:b/>
          <w:bCs/>
          <w:szCs w:val="24"/>
          <w:lang w:eastAsia="lt-LT"/>
        </w:rPr>
        <w:t>SUEIGOS  IR IŠPLĖSTINĖS SUEIGOS KOMPETENCIJA</w:t>
      </w:r>
    </w:p>
    <w:p w14:paraId="5CBBBFFC" w14:textId="77777777" w:rsidR="00A43721" w:rsidRPr="00951BEF" w:rsidRDefault="00A43721" w:rsidP="00A43721">
      <w:pPr>
        <w:ind w:firstLine="62"/>
        <w:jc w:val="center"/>
        <w:rPr>
          <w:color w:val="FF0000"/>
          <w:szCs w:val="24"/>
          <w:lang w:eastAsia="lt-LT"/>
        </w:rPr>
      </w:pPr>
    </w:p>
    <w:p w14:paraId="29C11152" w14:textId="77777777" w:rsidR="00A43721" w:rsidRPr="00951BEF" w:rsidRDefault="00A43721" w:rsidP="00A43721">
      <w:pPr>
        <w:ind w:firstLine="62"/>
        <w:jc w:val="center"/>
        <w:rPr>
          <w:color w:val="FF0000"/>
          <w:szCs w:val="24"/>
          <w:lang w:eastAsia="lt-LT"/>
        </w:rPr>
      </w:pPr>
    </w:p>
    <w:p w14:paraId="6EC24A68" w14:textId="77777777" w:rsidR="00A43721" w:rsidRPr="00951BEF" w:rsidRDefault="00A43721" w:rsidP="00A43721">
      <w:pPr>
        <w:ind w:firstLine="851"/>
        <w:rPr>
          <w:szCs w:val="24"/>
          <w:lang w:eastAsia="lt-LT"/>
        </w:rPr>
      </w:pPr>
      <w:r w:rsidRPr="00951BEF">
        <w:rPr>
          <w:szCs w:val="24"/>
          <w:lang w:eastAsia="lt-LT"/>
        </w:rPr>
        <w:t>8. Sueiga aptaria ir priima sprendimus dėl:</w:t>
      </w:r>
    </w:p>
    <w:p w14:paraId="2EAD6CE5" w14:textId="77777777" w:rsidR="00A43721" w:rsidRPr="00951BEF" w:rsidRDefault="00A43721" w:rsidP="00A43721">
      <w:pPr>
        <w:ind w:firstLine="851"/>
        <w:jc w:val="both"/>
        <w:rPr>
          <w:szCs w:val="24"/>
          <w:lang w:eastAsia="lt-LT"/>
        </w:rPr>
      </w:pPr>
      <w:r w:rsidRPr="00951BEF">
        <w:rPr>
          <w:szCs w:val="24"/>
          <w:lang w:eastAsia="lt-LT"/>
        </w:rPr>
        <w:t>8.1. seniūnijos metinio veiklos plano projekto;</w:t>
      </w:r>
    </w:p>
    <w:p w14:paraId="4E37636F" w14:textId="77777777" w:rsidR="00A43721" w:rsidRPr="00951BEF" w:rsidRDefault="00A43721" w:rsidP="00A43721">
      <w:pPr>
        <w:ind w:firstLine="851"/>
        <w:jc w:val="both"/>
        <w:rPr>
          <w:szCs w:val="24"/>
          <w:lang w:eastAsia="lt-LT"/>
        </w:rPr>
      </w:pPr>
      <w:r w:rsidRPr="00951BEF">
        <w:rPr>
          <w:szCs w:val="24"/>
          <w:lang w:eastAsia="lt-LT"/>
        </w:rPr>
        <w:t>8.2.  seniūnijos metinio veiklos plano įgyvendinimo ataskaitos;</w:t>
      </w:r>
    </w:p>
    <w:p w14:paraId="3DEE75C9" w14:textId="77777777" w:rsidR="00A43721" w:rsidRPr="00951BEF" w:rsidRDefault="00A43721" w:rsidP="00A43721">
      <w:pPr>
        <w:autoSpaceDE w:val="0"/>
        <w:autoSpaceDN w:val="0"/>
        <w:adjustRightInd w:val="0"/>
        <w:ind w:firstLine="851"/>
        <w:jc w:val="both"/>
        <w:rPr>
          <w:rFonts w:ascii="TimesNewRomanPSMT" w:hAnsi="TimesNewRomanPSMT" w:cs="TimesNewRomanPSMT"/>
        </w:rPr>
      </w:pPr>
      <w:r w:rsidRPr="00951BEF">
        <w:rPr>
          <w:szCs w:val="24"/>
          <w:lang w:eastAsia="lt-LT"/>
        </w:rPr>
        <w:t xml:space="preserve">8.3. </w:t>
      </w:r>
      <w:r w:rsidRPr="00951BEF">
        <w:rPr>
          <w:rFonts w:ascii="TimesNewRomanPSMT" w:hAnsi="TimesNewRomanPSMT" w:cs="TimesNewRomanPSMT"/>
        </w:rPr>
        <w:t xml:space="preserve"> atskirų šeimų (asmenų) gyvenimo sąlygų ir poreikių įvertinimo, dėl socialinės paramos toms šeimoms (asmenims) reikalingumo ir paramos būdų;</w:t>
      </w:r>
    </w:p>
    <w:p w14:paraId="00297F68" w14:textId="77777777" w:rsidR="00A43721" w:rsidRPr="00951BEF" w:rsidRDefault="00A43721" w:rsidP="00A43721">
      <w:pPr>
        <w:autoSpaceDE w:val="0"/>
        <w:autoSpaceDN w:val="0"/>
        <w:adjustRightInd w:val="0"/>
        <w:ind w:firstLine="851"/>
        <w:jc w:val="both"/>
        <w:rPr>
          <w:rFonts w:ascii="TimesNewRomanPSMT" w:hAnsi="TimesNewRomanPSMT" w:cs="TimesNewRomanPSMT"/>
        </w:rPr>
      </w:pPr>
      <w:r w:rsidRPr="00951BEF">
        <w:rPr>
          <w:rFonts w:ascii="TimesNewRomanPSMT" w:hAnsi="TimesNewRomanPSMT" w:cs="TimesNewRomanPSMT"/>
        </w:rPr>
        <w:t>8.4.  probleminių šeimų ir vaikų teisių apsaugos prevencijos;</w:t>
      </w:r>
    </w:p>
    <w:p w14:paraId="53097506" w14:textId="77777777" w:rsidR="00A43721" w:rsidRPr="00951BEF" w:rsidRDefault="00A43721" w:rsidP="00A43721">
      <w:pPr>
        <w:autoSpaceDE w:val="0"/>
        <w:autoSpaceDN w:val="0"/>
        <w:adjustRightInd w:val="0"/>
        <w:ind w:firstLine="851"/>
        <w:jc w:val="both"/>
        <w:rPr>
          <w:rFonts w:ascii="TimesNewRomanPSMT" w:hAnsi="TimesNewRomanPSMT" w:cs="TimesNewRomanPSMT"/>
        </w:rPr>
      </w:pPr>
      <w:r w:rsidRPr="00951BEF">
        <w:rPr>
          <w:rFonts w:ascii="TimesNewRomanPSMT" w:hAnsi="TimesNewRomanPSMT" w:cs="TimesNewRomanPSMT"/>
        </w:rPr>
        <w:t>8.5.  seniūnijos teritorijos gyventojų (ypač vaikų) laisvalaikio ir poilsio organizavimo;</w:t>
      </w:r>
    </w:p>
    <w:p w14:paraId="2CDB4285" w14:textId="77777777" w:rsidR="00A43721" w:rsidRPr="00951BEF" w:rsidRDefault="00A43721" w:rsidP="00A43721">
      <w:pPr>
        <w:ind w:firstLine="851"/>
        <w:jc w:val="both"/>
        <w:rPr>
          <w:szCs w:val="24"/>
          <w:lang w:eastAsia="lt-LT"/>
        </w:rPr>
      </w:pPr>
      <w:r w:rsidRPr="00951BEF">
        <w:rPr>
          <w:rFonts w:ascii="TimesNewRomanPSMT" w:hAnsi="TimesNewRomanPSMT" w:cs="TimesNewRomanPSMT"/>
        </w:rPr>
        <w:t>8.6.  viešųjų paslaugų teikimo seniūnijos gyventojams tvarkos ir kokybės;</w:t>
      </w:r>
    </w:p>
    <w:p w14:paraId="7293BA49" w14:textId="77777777" w:rsidR="00A43721" w:rsidRPr="00951BEF" w:rsidRDefault="00A43721" w:rsidP="00A43721">
      <w:pPr>
        <w:ind w:firstLine="851"/>
        <w:jc w:val="both"/>
        <w:rPr>
          <w:szCs w:val="24"/>
          <w:lang w:eastAsia="lt-LT"/>
        </w:rPr>
      </w:pPr>
      <w:r w:rsidRPr="00951BEF">
        <w:rPr>
          <w:szCs w:val="24"/>
          <w:lang w:eastAsia="lt-LT"/>
        </w:rPr>
        <w:t>8.7.  kitų teisės aktais sueigos kompetencijai priskirtų klausimų.</w:t>
      </w:r>
    </w:p>
    <w:p w14:paraId="7F0440F9" w14:textId="77777777" w:rsidR="00263FC0" w:rsidRDefault="00A43721" w:rsidP="00263FC0">
      <w:pPr>
        <w:ind w:firstLine="851"/>
        <w:jc w:val="both"/>
        <w:rPr>
          <w:szCs w:val="24"/>
        </w:rPr>
      </w:pPr>
      <w:r w:rsidRPr="00951BEF">
        <w:rPr>
          <w:szCs w:val="24"/>
          <w:lang w:eastAsia="lt-LT"/>
        </w:rPr>
        <w:t xml:space="preserve">9. </w:t>
      </w:r>
      <w:r w:rsidR="00263FC0">
        <w:rPr>
          <w:szCs w:val="24"/>
        </w:rPr>
        <w:t>Išplėstinė sueiga sprendžia klausimus, susijusius su:</w:t>
      </w:r>
    </w:p>
    <w:p w14:paraId="613D7AA1" w14:textId="77777777" w:rsidR="00263FC0" w:rsidRDefault="00263FC0" w:rsidP="00263FC0">
      <w:pPr>
        <w:ind w:firstLine="851"/>
        <w:jc w:val="both"/>
        <w:rPr>
          <w:szCs w:val="24"/>
        </w:rPr>
      </w:pPr>
      <w:r>
        <w:rPr>
          <w:szCs w:val="24"/>
        </w:rPr>
        <w:t>9.1. seniūnijos aptarnaujamos teritorijos gyvenamųjų vietovių ar jų dalių (seniūnaitijų) bendruomenių viešųjų poreikių ir iniciatyvų finansavimo tikslingumu;</w:t>
      </w:r>
    </w:p>
    <w:p w14:paraId="0E965B2B" w14:textId="77777777" w:rsidR="00263FC0" w:rsidRDefault="00263FC0" w:rsidP="00263FC0">
      <w:pPr>
        <w:tabs>
          <w:tab w:val="left" w:pos="851"/>
        </w:tabs>
        <w:jc w:val="both"/>
        <w:rPr>
          <w:szCs w:val="24"/>
        </w:rPr>
      </w:pPr>
      <w:r>
        <w:rPr>
          <w:szCs w:val="24"/>
        </w:rPr>
        <w:lastRenderedPageBreak/>
        <w:tab/>
        <w:t>9.2. seniūnijos metinio veiklos plano įgyvendinimo ataskaitos projekto svarstymu ir vertinimu;</w:t>
      </w:r>
    </w:p>
    <w:p w14:paraId="39342A95" w14:textId="77777777" w:rsidR="00263FC0" w:rsidRDefault="00263FC0" w:rsidP="00263FC0">
      <w:pPr>
        <w:ind w:firstLine="851"/>
        <w:jc w:val="both"/>
        <w:rPr>
          <w:szCs w:val="24"/>
        </w:rPr>
      </w:pPr>
      <w:r>
        <w:rPr>
          <w:szCs w:val="24"/>
        </w:rPr>
        <w:t>9.3. atstovų delegavimu į pretendentų į seniūno pareigas konkurso komisijos narius;</w:t>
      </w:r>
    </w:p>
    <w:p w14:paraId="2152652E" w14:textId="77777777" w:rsidR="00263FC0" w:rsidRDefault="00263FC0" w:rsidP="00263FC0">
      <w:pPr>
        <w:ind w:firstLine="851"/>
        <w:jc w:val="both"/>
        <w:rPr>
          <w:szCs w:val="24"/>
        </w:rPr>
      </w:pPr>
      <w:r>
        <w:rPr>
          <w:szCs w:val="24"/>
        </w:rPr>
        <w:t>9.4. atstovų delegavimu dalyvauti tarybos sudaromų komitetų darbe;</w:t>
      </w:r>
    </w:p>
    <w:p w14:paraId="71006163" w14:textId="77777777" w:rsidR="00263FC0" w:rsidRDefault="00263FC0" w:rsidP="00263FC0">
      <w:pPr>
        <w:ind w:firstLine="851"/>
        <w:jc w:val="both"/>
        <w:rPr>
          <w:szCs w:val="24"/>
        </w:rPr>
      </w:pPr>
      <w:r>
        <w:rPr>
          <w:szCs w:val="24"/>
        </w:rPr>
        <w:t>9.5. atstovų delegavimu į tarybos sudaromų komisijų narius;</w:t>
      </w:r>
    </w:p>
    <w:p w14:paraId="36A4FE57" w14:textId="77777777" w:rsidR="00263FC0" w:rsidRDefault="00263FC0" w:rsidP="00263FC0">
      <w:pPr>
        <w:ind w:firstLine="851"/>
        <w:jc w:val="both"/>
        <w:rPr>
          <w:szCs w:val="24"/>
        </w:rPr>
      </w:pPr>
      <w:r>
        <w:rPr>
          <w:szCs w:val="24"/>
        </w:rPr>
        <w:t>9.6. bendruomeninės veiklos ir partnerystės su savivaldybių institucijomis stiprinimu;</w:t>
      </w:r>
    </w:p>
    <w:p w14:paraId="72BE0E51" w14:textId="77777777" w:rsidR="00263FC0" w:rsidRDefault="00263FC0" w:rsidP="00263FC0">
      <w:pPr>
        <w:ind w:firstLine="851"/>
        <w:jc w:val="both"/>
        <w:rPr>
          <w:szCs w:val="24"/>
        </w:rPr>
      </w:pPr>
      <w:r>
        <w:rPr>
          <w:szCs w:val="24"/>
        </w:rPr>
        <w:t>9.7. viešųjų paslaugų, už kurių teikimą yra atsakinga savivaldybė, teikimo perdavimu bendruomeninėms ir kitoms nevyriausybinėmis organizacijoms;</w:t>
      </w:r>
    </w:p>
    <w:p w14:paraId="00383AE8" w14:textId="77777777" w:rsidR="00263FC0" w:rsidRDefault="00263FC0" w:rsidP="00263FC0">
      <w:pPr>
        <w:ind w:firstLine="851"/>
        <w:jc w:val="both"/>
        <w:rPr>
          <w:szCs w:val="24"/>
        </w:rPr>
      </w:pPr>
      <w:r>
        <w:rPr>
          <w:szCs w:val="24"/>
        </w:rPr>
        <w:t>9.8. vietos verslumo skatinimu;</w:t>
      </w:r>
    </w:p>
    <w:p w14:paraId="083884F7" w14:textId="7CE0FAA4" w:rsidR="00263FC0" w:rsidRDefault="00263FC0" w:rsidP="00263FC0">
      <w:pPr>
        <w:ind w:firstLine="851"/>
        <w:jc w:val="both"/>
        <w:rPr>
          <w:color w:val="000000" w:themeColor="text1"/>
          <w:szCs w:val="24"/>
          <w:lang w:eastAsia="lt-LT"/>
        </w:rPr>
      </w:pPr>
      <w:r>
        <w:rPr>
          <w:szCs w:val="24"/>
        </w:rPr>
        <w:t>9.9.</w:t>
      </w:r>
      <w:r>
        <w:rPr>
          <w:szCs w:val="24"/>
          <w:lang w:eastAsia="lt-LT"/>
        </w:rPr>
        <w:t xml:space="preserve"> sprendimų dėl papildomų ir planą viršijančių</w:t>
      </w:r>
      <w:r>
        <w:rPr>
          <w:color w:val="000000" w:themeColor="text1"/>
          <w:szCs w:val="24"/>
          <w:lang w:eastAsia="lt-LT"/>
        </w:rPr>
        <w:t xml:space="preserve"> Savivaldybės </w:t>
      </w:r>
      <w:r>
        <w:rPr>
          <w:szCs w:val="24"/>
          <w:lang w:eastAsia="lt-LT"/>
        </w:rPr>
        <w:t xml:space="preserve">biudžeto pajamų ir kitų piniginių lėšų paskirstymo, tikslinės paskirties ir specializuotų fondų sudarymo ir naudojimo priėmimu, išskyrus dėl tikslinių dotacijų ir kitų lėšų iš valstybės biudžeto, Europos Sąjungos ir kitų tarptautinių finansinių pramos </w:t>
      </w:r>
      <w:r>
        <w:rPr>
          <w:color w:val="000000" w:themeColor="text1"/>
          <w:szCs w:val="24"/>
          <w:lang w:eastAsia="lt-LT"/>
        </w:rPr>
        <w:t>lėšų;</w:t>
      </w:r>
    </w:p>
    <w:p w14:paraId="5DFC6627" w14:textId="70433D80" w:rsidR="00263FC0" w:rsidRPr="00224A55" w:rsidRDefault="00263FC0" w:rsidP="00263FC0">
      <w:pPr>
        <w:ind w:firstLine="851"/>
        <w:jc w:val="both"/>
        <w:rPr>
          <w:b/>
          <w:strike/>
          <w:color w:val="000000" w:themeColor="text1"/>
          <w:szCs w:val="24"/>
          <w:lang w:eastAsia="lt-LT"/>
        </w:rPr>
      </w:pPr>
      <w:r>
        <w:rPr>
          <w:szCs w:val="24"/>
        </w:rPr>
        <w:t xml:space="preserve">9.10. </w:t>
      </w:r>
      <w:r w:rsidRPr="00224A55">
        <w:rPr>
          <w:strike/>
          <w:szCs w:val="24"/>
        </w:rPr>
        <w:t>kitais visiems tos teritorijos gyventojams svarbiais reikalais.</w:t>
      </w:r>
      <w:r w:rsidR="00224A55" w:rsidRPr="00224A55">
        <w:t xml:space="preserve"> </w:t>
      </w:r>
      <w:r w:rsidR="00224A55" w:rsidRPr="00224A55">
        <w:rPr>
          <w:b/>
        </w:rPr>
        <w:t>seniūnijos bei seniūno veiklos gerinim</w:t>
      </w:r>
      <w:r w:rsidR="00E7621C">
        <w:rPr>
          <w:b/>
        </w:rPr>
        <w:t>u</w:t>
      </w:r>
      <w:r w:rsidR="00224A55" w:rsidRPr="00224A55">
        <w:rPr>
          <w:b/>
        </w:rPr>
        <w:t xml:space="preserve"> ir teikia pasiūlym</w:t>
      </w:r>
      <w:r w:rsidR="00D82A03">
        <w:rPr>
          <w:b/>
        </w:rPr>
        <w:t>us</w:t>
      </w:r>
      <w:bookmarkStart w:id="1" w:name="_GoBack"/>
      <w:bookmarkEnd w:id="1"/>
      <w:r w:rsidR="00224A55" w:rsidRPr="00224A55">
        <w:rPr>
          <w:b/>
        </w:rPr>
        <w:t xml:space="preserve"> savivaldybės administracijos direktoriui ir merui;</w:t>
      </w:r>
    </w:p>
    <w:p w14:paraId="0DD8F823" w14:textId="4D9843B5" w:rsidR="00A43721" w:rsidRPr="00224A55" w:rsidRDefault="00224A55" w:rsidP="00263FC0">
      <w:pPr>
        <w:ind w:firstLine="851"/>
        <w:jc w:val="both"/>
        <w:rPr>
          <w:b/>
          <w:szCs w:val="24"/>
          <w:lang w:eastAsia="lt-LT"/>
        </w:rPr>
      </w:pPr>
      <w:r w:rsidRPr="00224A55">
        <w:rPr>
          <w:b/>
        </w:rPr>
        <w:t xml:space="preserve">9.11. </w:t>
      </w:r>
      <w:r w:rsidRPr="00224A55">
        <w:rPr>
          <w:b/>
          <w:szCs w:val="24"/>
        </w:rPr>
        <w:t>kitais visiems tos teritorijos gyventojams svarbiais reikalais.</w:t>
      </w:r>
    </w:p>
    <w:p w14:paraId="57B4131B" w14:textId="77777777" w:rsidR="00A43721" w:rsidRPr="00951BEF" w:rsidRDefault="00A43721" w:rsidP="00A43721">
      <w:pPr>
        <w:ind w:firstLine="720"/>
        <w:jc w:val="both"/>
        <w:rPr>
          <w:color w:val="FF0000"/>
          <w:szCs w:val="24"/>
          <w:lang w:eastAsia="lt-LT"/>
        </w:rPr>
      </w:pPr>
    </w:p>
    <w:p w14:paraId="324DDC16" w14:textId="77777777" w:rsidR="00A43721" w:rsidRPr="00951BEF" w:rsidRDefault="00A43721" w:rsidP="00A43721">
      <w:pPr>
        <w:ind w:firstLine="62"/>
        <w:jc w:val="center"/>
        <w:rPr>
          <w:szCs w:val="24"/>
          <w:lang w:eastAsia="lt-LT"/>
        </w:rPr>
      </w:pPr>
    </w:p>
    <w:p w14:paraId="7000F355" w14:textId="77777777" w:rsidR="00A43721" w:rsidRPr="00951BEF" w:rsidRDefault="00A43721" w:rsidP="00A43721">
      <w:pPr>
        <w:ind w:firstLine="62"/>
        <w:jc w:val="center"/>
        <w:rPr>
          <w:szCs w:val="24"/>
          <w:lang w:eastAsia="lt-LT"/>
        </w:rPr>
      </w:pPr>
    </w:p>
    <w:p w14:paraId="6F83FEAF" w14:textId="77777777" w:rsidR="00A43721" w:rsidRPr="00951BEF" w:rsidRDefault="00A43721" w:rsidP="00A43721">
      <w:pPr>
        <w:jc w:val="center"/>
        <w:rPr>
          <w:szCs w:val="24"/>
          <w:lang w:eastAsia="lt-LT"/>
        </w:rPr>
      </w:pPr>
      <w:r w:rsidRPr="00951BEF">
        <w:rPr>
          <w:b/>
          <w:bCs/>
          <w:szCs w:val="24"/>
          <w:lang w:eastAsia="lt-LT"/>
        </w:rPr>
        <w:t>III SKYRIUS</w:t>
      </w:r>
    </w:p>
    <w:p w14:paraId="35CE74B0" w14:textId="77777777" w:rsidR="00A43721" w:rsidRPr="00951BEF" w:rsidRDefault="00A43721" w:rsidP="00A43721">
      <w:pPr>
        <w:ind w:firstLine="62"/>
        <w:jc w:val="center"/>
        <w:rPr>
          <w:szCs w:val="24"/>
          <w:lang w:eastAsia="lt-LT"/>
        </w:rPr>
      </w:pPr>
      <w:r w:rsidRPr="00951BEF">
        <w:rPr>
          <w:b/>
          <w:bCs/>
          <w:szCs w:val="24"/>
          <w:lang w:eastAsia="lt-LT"/>
        </w:rPr>
        <w:t xml:space="preserve">SUEIGOS  DARBO ORGANIZAVIMAS </w:t>
      </w:r>
    </w:p>
    <w:p w14:paraId="4C5F5A2E" w14:textId="77777777" w:rsidR="00A43721" w:rsidRPr="00951BEF" w:rsidRDefault="00A43721" w:rsidP="00A43721">
      <w:pPr>
        <w:ind w:firstLine="62"/>
        <w:rPr>
          <w:szCs w:val="24"/>
          <w:lang w:eastAsia="lt-LT"/>
        </w:rPr>
      </w:pPr>
    </w:p>
    <w:p w14:paraId="0113732D" w14:textId="77777777" w:rsidR="00A43721" w:rsidRPr="00951BEF" w:rsidRDefault="00A43721" w:rsidP="00A43721">
      <w:pPr>
        <w:ind w:firstLine="851"/>
        <w:jc w:val="both"/>
        <w:rPr>
          <w:b/>
          <w:color w:val="000000" w:themeColor="text1"/>
          <w:szCs w:val="24"/>
          <w:lang w:eastAsia="lt-LT"/>
        </w:rPr>
      </w:pPr>
      <w:r w:rsidRPr="00951BEF">
        <w:t xml:space="preserve">10. Seniūnaičiai į sueigą renkasi savo iniciatyva arba seniūno kvietimu. Seniūnaičiai į sueigą gali pakviesti Savivaldybės institucijų atstovus ir seniūnijos gyventojus. </w:t>
      </w:r>
    </w:p>
    <w:p w14:paraId="62363E5E" w14:textId="77777777" w:rsidR="00A43721" w:rsidRPr="00951BEF" w:rsidRDefault="00A43721" w:rsidP="00A43721">
      <w:pPr>
        <w:ind w:firstLine="851"/>
        <w:jc w:val="both"/>
        <w:rPr>
          <w:szCs w:val="24"/>
          <w:lang w:eastAsia="lt-LT"/>
        </w:rPr>
      </w:pPr>
      <w:r w:rsidRPr="00951BEF">
        <w:rPr>
          <w:szCs w:val="24"/>
          <w:lang w:eastAsia="lt-LT"/>
        </w:rPr>
        <w:t xml:space="preserve">11. Sueiga yra teisėta, jeigu joje dalyvauja daugiau kaip pusė tos seniūnijos seniūnaičių. </w:t>
      </w:r>
    </w:p>
    <w:p w14:paraId="56037EC1" w14:textId="77777777" w:rsidR="00A43721" w:rsidRPr="00951BEF" w:rsidRDefault="00A43721" w:rsidP="00A43721">
      <w:pPr>
        <w:ind w:firstLine="851"/>
        <w:jc w:val="both"/>
      </w:pPr>
      <w:r w:rsidRPr="00951BEF">
        <w:rPr>
          <w:szCs w:val="24"/>
          <w:lang w:eastAsia="lt-LT"/>
        </w:rPr>
        <w:t>12.</w:t>
      </w:r>
      <w:r w:rsidRPr="00951BEF">
        <w:t xml:space="preserve"> Sueigai pirmininkauja sueigoje išrinktas sueigos pirmininkas. Kai seniūnaičiai po seniūnaičių rinkimų renkasi pirmą kartą, sueigai pirmininkauja seniūnas, kol bus išrinktas sueigos pirmininkas. Sueigos pirmininkui negalint dalyvauti sueigoje, joje dalyvaujantys seniūnaičiai išsirenka tos sueigos pirmininką.</w:t>
      </w:r>
      <w:r w:rsidRPr="00951BEF">
        <w:rPr>
          <w:color w:val="FF0000"/>
        </w:rPr>
        <w:t xml:space="preserve"> </w:t>
      </w:r>
      <w:bookmarkStart w:id="2" w:name="_Hlk508179374"/>
      <w:r w:rsidRPr="00951BEF">
        <w:t xml:space="preserve">Sueigai sekretoriauja sueigos sekretorius, </w:t>
      </w:r>
      <w:r w:rsidRPr="00951BEF">
        <w:rPr>
          <w:szCs w:val="24"/>
          <w:lang w:eastAsia="lt-LT"/>
        </w:rPr>
        <w:t>kurio pareigas atlieka seniūno paskirtas seniūnijos darbuotojas.</w:t>
      </w:r>
    </w:p>
    <w:bookmarkEnd w:id="2"/>
    <w:p w14:paraId="5F2298EA" w14:textId="77777777" w:rsidR="00A43721" w:rsidRPr="00951BEF" w:rsidRDefault="00A43721" w:rsidP="00A43721">
      <w:pPr>
        <w:ind w:firstLine="851"/>
        <w:jc w:val="both"/>
      </w:pPr>
      <w:r w:rsidRPr="00951BEF">
        <w:t>13. Sueigai svarstyti klausimus gali pasiūlyti seniūnaičiai, seniūnas ir seniūnijos gyventojai.</w:t>
      </w:r>
    </w:p>
    <w:p w14:paraId="4D512AF0" w14:textId="77777777" w:rsidR="00A43721" w:rsidRPr="00951BEF" w:rsidRDefault="00A43721" w:rsidP="00A43721">
      <w:pPr>
        <w:ind w:firstLine="851"/>
        <w:jc w:val="both"/>
      </w:pPr>
      <w:r w:rsidRPr="00951BEF">
        <w:t>14. Pirmosios naujai išrinktų seniūnaičių sueigos darbotvarkės projektą sudaro seniūnas.</w:t>
      </w:r>
    </w:p>
    <w:p w14:paraId="3DE9228A" w14:textId="77777777" w:rsidR="00A43721" w:rsidRPr="00951BEF" w:rsidRDefault="00A43721" w:rsidP="00A43721">
      <w:pPr>
        <w:ind w:firstLine="851"/>
        <w:jc w:val="both"/>
      </w:pPr>
      <w:r w:rsidRPr="00951BEF">
        <w:t>15. Kitų sueigų darbotvarkes rengia sueigos pirmininkas arba seniūnas, jeigu  sueigą kviečia seniūnas.</w:t>
      </w:r>
    </w:p>
    <w:p w14:paraId="33DECA72" w14:textId="77777777" w:rsidR="00A43721" w:rsidRPr="00951BEF" w:rsidRDefault="00A43721" w:rsidP="00A43721">
      <w:pPr>
        <w:autoSpaceDE w:val="0"/>
        <w:autoSpaceDN w:val="0"/>
        <w:adjustRightInd w:val="0"/>
        <w:ind w:firstLine="851"/>
        <w:jc w:val="both"/>
        <w:rPr>
          <w:rFonts w:ascii="TimesNewRoman" w:hAnsi="TimesNewRoman" w:cs="TimesNewRoman"/>
        </w:rPr>
      </w:pPr>
      <w:r w:rsidRPr="00951BEF">
        <w:t xml:space="preserve">16. </w:t>
      </w:r>
      <w:r w:rsidRPr="00951BEF">
        <w:rPr>
          <w:rFonts w:ascii="TimesNewRoman" w:hAnsi="TimesNewRoman" w:cs="TimesNewRoman"/>
        </w:rPr>
        <w:t>Sueigos darbotvarkės projekte nustatoma darbotvarkės klausimų svarstymo eilės tvarka, nurodomi pranešėjai ir kviečiami į sueigą asmenys.</w:t>
      </w:r>
    </w:p>
    <w:p w14:paraId="050947BE" w14:textId="77777777" w:rsidR="00A43721" w:rsidRPr="00951BEF" w:rsidRDefault="00A43721" w:rsidP="00A43721">
      <w:pPr>
        <w:ind w:firstLine="851"/>
        <w:jc w:val="both"/>
        <w:rPr>
          <w:color w:val="000000" w:themeColor="text1"/>
          <w:szCs w:val="24"/>
          <w:lang w:eastAsia="lt-LT"/>
        </w:rPr>
      </w:pPr>
      <w:r w:rsidRPr="00951BEF">
        <w:t xml:space="preserve">17. </w:t>
      </w:r>
      <w:r w:rsidRPr="00951BEF">
        <w:rPr>
          <w:color w:val="000000" w:themeColor="text1"/>
          <w:szCs w:val="24"/>
          <w:lang w:eastAsia="lt-LT"/>
        </w:rPr>
        <w:t xml:space="preserve">Sueigos datą, laiką ir vietą, sueigos darbotvarkę  </w:t>
      </w:r>
      <w:r w:rsidRPr="00951BEF">
        <w:rPr>
          <w:color w:val="000000" w:themeColor="text1"/>
        </w:rPr>
        <w:t xml:space="preserve">sueigos pirmininkas arba seniūnas ne vėliau kaip prieš 3 darbo dienas  iki sueigos </w:t>
      </w:r>
      <w:r w:rsidRPr="00951BEF">
        <w:rPr>
          <w:color w:val="000000" w:themeColor="text1"/>
          <w:szCs w:val="24"/>
          <w:lang w:eastAsia="lt-LT"/>
        </w:rPr>
        <w:t>paskelbia seniūnijos skelbimų lentoje ir Savivaldybės interneto svetainėje. Ši informacija elektroninėmis priemonėmis ar kitais būdais  pateikiama seniūnaičiams.</w:t>
      </w:r>
    </w:p>
    <w:p w14:paraId="5011ECB5" w14:textId="77777777" w:rsidR="00A43721" w:rsidRPr="00951BEF" w:rsidRDefault="00A43721" w:rsidP="00A43721">
      <w:pPr>
        <w:ind w:firstLine="851"/>
        <w:jc w:val="both"/>
      </w:pPr>
      <w:r w:rsidRPr="00951BEF">
        <w:t>18. Atsiradus nenumatytoms aplinkybėms, sueiga gali būti kviečiama ir nesilaikant 17 punkte nustatytų laiko reikalavimų.</w:t>
      </w:r>
    </w:p>
    <w:p w14:paraId="5AB2CDCB" w14:textId="77777777" w:rsidR="00A43721" w:rsidRPr="00951BEF" w:rsidRDefault="00A43721" w:rsidP="00A43721">
      <w:pPr>
        <w:ind w:firstLine="851"/>
        <w:jc w:val="both"/>
      </w:pPr>
      <w:r w:rsidRPr="00951BEF">
        <w:t>19. Jeigu  sueigoje nedalyvauja daugiau kaip pusė seniūnaičių, skelbiama kitos sueigos data.</w:t>
      </w:r>
    </w:p>
    <w:p w14:paraId="188DD01F" w14:textId="77777777" w:rsidR="00A43721" w:rsidRPr="00951BEF" w:rsidRDefault="00A43721" w:rsidP="00A43721">
      <w:pPr>
        <w:ind w:firstLine="851"/>
        <w:jc w:val="both"/>
        <w:rPr>
          <w:color w:val="FF0000"/>
          <w:u w:val="single"/>
        </w:rPr>
      </w:pPr>
      <w:r w:rsidRPr="00951BEF">
        <w:rPr>
          <w:color w:val="000000" w:themeColor="text1"/>
        </w:rPr>
        <w:t xml:space="preserve">20. </w:t>
      </w:r>
      <w:r w:rsidRPr="00951BEF">
        <w:t>Sueigos metu, prieš patvirtinant darbotvarkę, seniūnas,  seniūnaičiai ar gyventojai turi teisę pasiūlyti įtraukti į darbotvarkę naujų klausimų</w:t>
      </w:r>
      <w:r w:rsidRPr="00951BEF">
        <w:rPr>
          <w:color w:val="FF0000"/>
        </w:rPr>
        <w:t>.</w:t>
      </w:r>
      <w:r w:rsidRPr="00951BEF">
        <w:rPr>
          <w:color w:val="FF0000"/>
          <w:u w:val="single"/>
        </w:rPr>
        <w:t xml:space="preserve"> </w:t>
      </w:r>
    </w:p>
    <w:p w14:paraId="1375F3E8" w14:textId="77777777" w:rsidR="00A43721" w:rsidRPr="00951BEF" w:rsidRDefault="00A43721" w:rsidP="00A43721">
      <w:pPr>
        <w:ind w:firstLine="851"/>
        <w:jc w:val="both"/>
        <w:rPr>
          <w:color w:val="FF0000"/>
          <w:u w:val="single"/>
        </w:rPr>
      </w:pPr>
      <w:r w:rsidRPr="00951BEF">
        <w:rPr>
          <w:color w:val="000000" w:themeColor="text1"/>
        </w:rPr>
        <w:t>21. Darbotvarkė tvirtinama ir keičiama  sueigoje dalyvaujančių seniūnaičių balsų dauguma.</w:t>
      </w:r>
    </w:p>
    <w:p w14:paraId="2F1AB910" w14:textId="77777777" w:rsidR="00A43721" w:rsidRPr="00951BEF" w:rsidRDefault="00A43721" w:rsidP="00A43721">
      <w:pPr>
        <w:ind w:firstLine="851"/>
        <w:jc w:val="both"/>
      </w:pPr>
      <w:r w:rsidRPr="00951BEF">
        <w:rPr>
          <w:color w:val="000000" w:themeColor="text1"/>
          <w:szCs w:val="24"/>
          <w:lang w:eastAsia="lt-LT"/>
        </w:rPr>
        <w:t>22.</w:t>
      </w:r>
      <w:r w:rsidRPr="00951BEF">
        <w:rPr>
          <w:b/>
          <w:color w:val="000000" w:themeColor="text1"/>
          <w:szCs w:val="24"/>
          <w:lang w:eastAsia="lt-LT"/>
        </w:rPr>
        <w:t xml:space="preserve"> </w:t>
      </w:r>
      <w:r w:rsidRPr="00951BEF">
        <w:t>Sueigoje svarstant atskirus darbotvarkės klausimus, paprastai pirmiausia išklausomas pranešimas ir seniūnaičių bei seniūno nuomonė. Sueigos pirmininkui leidus, savo nuomonę gali pareikšti ir kiti sueigos dalyviai.</w:t>
      </w:r>
    </w:p>
    <w:p w14:paraId="2F3A73FB" w14:textId="77777777" w:rsidR="00A43721" w:rsidRPr="00951BEF" w:rsidRDefault="00A43721" w:rsidP="00A43721">
      <w:pPr>
        <w:ind w:firstLine="851"/>
        <w:jc w:val="both"/>
      </w:pPr>
      <w:r w:rsidRPr="00951BEF">
        <w:rPr>
          <w:color w:val="000000" w:themeColor="text1"/>
          <w:szCs w:val="24"/>
          <w:lang w:eastAsia="lt-LT"/>
        </w:rPr>
        <w:lastRenderedPageBreak/>
        <w:t>23</w:t>
      </w:r>
      <w:r w:rsidRPr="00B82FF5">
        <w:rPr>
          <w:color w:val="000000" w:themeColor="text1"/>
          <w:szCs w:val="24"/>
          <w:lang w:eastAsia="lt-LT"/>
        </w:rPr>
        <w:t xml:space="preserve">. </w:t>
      </w:r>
      <w:r w:rsidRPr="00951BEF">
        <w:t>Pristatant svarstomą klausimą, išdėstoma jo esmė, nurodoma jo įtaka seniūnijos veiklos programai ir bendruomenei.</w:t>
      </w:r>
    </w:p>
    <w:p w14:paraId="70801D80" w14:textId="77777777" w:rsidR="00A43721" w:rsidRPr="00951BEF" w:rsidRDefault="00A43721" w:rsidP="00A43721">
      <w:pPr>
        <w:ind w:firstLine="851"/>
        <w:jc w:val="both"/>
      </w:pPr>
      <w:r w:rsidRPr="00951BEF">
        <w:t>24. Darbotvarkės klausimui pristatyti paprastai skiriama iki 10 minučių, seniūnaičio nuomonei pareikšti – iki 5 minučių, kitų sueigos dalyvių nuomonei pareikšti – iki 3 minučių. Sueigos pirmininkas gali nustatyti kitokią pristatymo ar nuomonės pareiškimo trukmę.</w:t>
      </w:r>
    </w:p>
    <w:p w14:paraId="7DF8B5FA" w14:textId="77777777" w:rsidR="00A43721" w:rsidRPr="00951BEF" w:rsidRDefault="00A43721" w:rsidP="00A43721">
      <w:pPr>
        <w:ind w:firstLine="851"/>
        <w:jc w:val="both"/>
      </w:pPr>
      <w:r w:rsidRPr="00951BEF">
        <w:t>25. Kiekvienu darbotvarkės klausimu sueigos dalyviai turi teisę kalbėti ne daugiau kaip 2 kartus (neskaitant klausimų, replikų, nuomonės dėl procedūros pareiškimo, pasiūlymų nutraukti diskusijas, atidėti svarstomą klausimą).</w:t>
      </w:r>
    </w:p>
    <w:p w14:paraId="496A2909" w14:textId="77777777" w:rsidR="00A43721" w:rsidRPr="00951BEF" w:rsidRDefault="00A43721" w:rsidP="00A43721">
      <w:pPr>
        <w:ind w:firstLine="851"/>
        <w:jc w:val="both"/>
      </w:pPr>
      <w:r w:rsidRPr="00951BEF">
        <w:rPr>
          <w:color w:val="000000" w:themeColor="text1"/>
        </w:rPr>
        <w:t>26</w:t>
      </w:r>
      <w:r w:rsidRPr="00951BEF">
        <w:t>. Seniūnaičiai, negalintys dalyvauti sueigoje, svarstomais klausimais gali raštu pateikti savo nuomonę, kuri turi būti paskelbta sueigoje ir pridedama prie sueigos protokolo.</w:t>
      </w:r>
    </w:p>
    <w:p w14:paraId="08B529CC" w14:textId="77777777" w:rsidR="00A43721" w:rsidRPr="00951BEF" w:rsidRDefault="00A43721" w:rsidP="00A43721">
      <w:pPr>
        <w:ind w:firstLine="851"/>
        <w:jc w:val="both"/>
      </w:pPr>
      <w:r w:rsidRPr="00951BEF">
        <w:t>27. Sueigos pirmininkas:</w:t>
      </w:r>
    </w:p>
    <w:p w14:paraId="29111D53" w14:textId="77777777" w:rsidR="00A43721" w:rsidRPr="00951BEF" w:rsidRDefault="00A43721" w:rsidP="00A43721">
      <w:pPr>
        <w:ind w:firstLine="851"/>
        <w:jc w:val="both"/>
      </w:pPr>
      <w:r w:rsidRPr="00951BEF">
        <w:t>27.1. skelbia sueigos pradžią ir pabaigą;</w:t>
      </w:r>
    </w:p>
    <w:p w14:paraId="109EC50F" w14:textId="77777777" w:rsidR="00A43721" w:rsidRPr="00951BEF" w:rsidRDefault="00A43721" w:rsidP="00A43721">
      <w:pPr>
        <w:ind w:firstLine="851"/>
        <w:jc w:val="both"/>
      </w:pPr>
      <w:r w:rsidRPr="00951BEF">
        <w:t>27.2. tikrina, ar sueigoje yra kvorumas;</w:t>
      </w:r>
    </w:p>
    <w:p w14:paraId="35FA8400" w14:textId="77777777" w:rsidR="00A43721" w:rsidRPr="00951BEF" w:rsidRDefault="00A43721" w:rsidP="00A43721">
      <w:pPr>
        <w:ind w:firstLine="851"/>
        <w:jc w:val="both"/>
      </w:pPr>
      <w:r w:rsidRPr="00951BEF">
        <w:t>27.3. teikia sueigai  tvirtinti sueigos darbotvarkę;</w:t>
      </w:r>
    </w:p>
    <w:p w14:paraId="66A6CCA3" w14:textId="77777777" w:rsidR="00A43721" w:rsidRPr="00951BEF" w:rsidRDefault="00A43721" w:rsidP="00A43721">
      <w:pPr>
        <w:ind w:firstLine="851"/>
        <w:jc w:val="both"/>
      </w:pPr>
      <w:r w:rsidRPr="00951BEF">
        <w:t>27.4. organizuoja klausimų svarstymą, stebi, kad sueigos metu būtų laikomasi Nuostatų;</w:t>
      </w:r>
    </w:p>
    <w:p w14:paraId="280584D9" w14:textId="77777777" w:rsidR="00A43721" w:rsidRPr="00951BEF" w:rsidRDefault="00A43721" w:rsidP="00A43721">
      <w:pPr>
        <w:ind w:firstLine="851"/>
        <w:jc w:val="both"/>
      </w:pPr>
      <w:r w:rsidRPr="00951BEF">
        <w:t>27.5. suteikia žodį sueigoje dalyvaujantiems asmenims, formuluoja klausimus balsavimui, skelbia balsavimo rezultatus</w:t>
      </w:r>
      <w:r w:rsidRPr="00B82FF5">
        <w:rPr>
          <w:color w:val="FF0000"/>
        </w:rPr>
        <w:t>.</w:t>
      </w:r>
    </w:p>
    <w:p w14:paraId="76C6476E" w14:textId="77777777" w:rsidR="00A43721" w:rsidRPr="00951BEF" w:rsidRDefault="00A43721" w:rsidP="00A43721">
      <w:pPr>
        <w:ind w:firstLine="851"/>
        <w:jc w:val="both"/>
        <w:rPr>
          <w:color w:val="000000" w:themeColor="text1"/>
        </w:rPr>
      </w:pPr>
      <w:r w:rsidRPr="00951BEF">
        <w:rPr>
          <w:color w:val="000000" w:themeColor="text1"/>
        </w:rPr>
        <w:t>28. Sueigos eiga protokoluojama.</w:t>
      </w:r>
    </w:p>
    <w:p w14:paraId="2FAF358E" w14:textId="77777777" w:rsidR="00A43721" w:rsidRPr="00951BEF" w:rsidRDefault="00A43721" w:rsidP="00A43721">
      <w:pPr>
        <w:ind w:firstLine="851"/>
        <w:jc w:val="both"/>
        <w:rPr>
          <w:color w:val="00B050"/>
          <w:u w:val="single"/>
        </w:rPr>
      </w:pPr>
      <w:r w:rsidRPr="00951BEF">
        <w:t>29. Protokole nurodoma sueigos data, protokolo eilės numeris, sueigos dalyviai, svarstomų klausimų eilės numeris ir pavadinimas, klausimą pateikęs pranešėjas, kalbėtojas ir priimtas sprendimas, nurodomi balsavimo rezultatai.</w:t>
      </w:r>
      <w:r w:rsidRPr="00951BEF">
        <w:rPr>
          <w:u w:val="single"/>
        </w:rPr>
        <w:t xml:space="preserve">         </w:t>
      </w:r>
      <w:r w:rsidRPr="00951BEF">
        <w:rPr>
          <w:szCs w:val="24"/>
          <w:u w:val="single"/>
          <w:lang w:eastAsia="lt-LT"/>
        </w:rPr>
        <w:t xml:space="preserve">       </w:t>
      </w:r>
    </w:p>
    <w:p w14:paraId="6FA66652" w14:textId="77777777" w:rsidR="00A43721" w:rsidRPr="00951BEF" w:rsidRDefault="00A43721" w:rsidP="00A43721">
      <w:pPr>
        <w:ind w:firstLine="851"/>
        <w:jc w:val="both"/>
      </w:pPr>
      <w:r w:rsidRPr="00951BEF">
        <w:t>30.  Protokolą</w:t>
      </w:r>
      <w:r w:rsidRPr="00951BEF">
        <w:rPr>
          <w:color w:val="FF0000"/>
        </w:rPr>
        <w:t xml:space="preserve"> </w:t>
      </w:r>
      <w:r w:rsidRPr="00951BEF">
        <w:rPr>
          <w:color w:val="000000" w:themeColor="text1"/>
        </w:rPr>
        <w:t>per 2 darbo dienas surašo</w:t>
      </w:r>
      <w:r w:rsidRPr="00951BEF">
        <w:rPr>
          <w:szCs w:val="24"/>
          <w:lang w:eastAsia="lt-LT"/>
        </w:rPr>
        <w:t xml:space="preserve"> sueigos sekretorius.  </w:t>
      </w:r>
    </w:p>
    <w:p w14:paraId="5DB03A8B" w14:textId="77777777" w:rsidR="00A43721" w:rsidRPr="00951BEF" w:rsidRDefault="00A43721" w:rsidP="00A43721">
      <w:pPr>
        <w:ind w:firstLine="851"/>
        <w:jc w:val="both"/>
        <w:rPr>
          <w:szCs w:val="24"/>
          <w:lang w:eastAsia="lt-LT"/>
        </w:rPr>
      </w:pPr>
      <w:r w:rsidRPr="00951BEF">
        <w:t>31. Protokolą pasirašo sueigos pirmininkas ir sekretorius. Protokolai saugomi seniūnijoje Lietuvos Respublikos dokumentų ir archyvų įstatymo nustatyta tvarka.</w:t>
      </w:r>
      <w:r w:rsidRPr="00951BEF">
        <w:rPr>
          <w:szCs w:val="24"/>
          <w:lang w:eastAsia="lt-LT"/>
        </w:rPr>
        <w:t xml:space="preserve">        </w:t>
      </w:r>
    </w:p>
    <w:p w14:paraId="4CC2CFEB" w14:textId="77777777" w:rsidR="00A43721" w:rsidRPr="00951BEF" w:rsidRDefault="00A43721" w:rsidP="00A43721">
      <w:pPr>
        <w:ind w:firstLine="720"/>
        <w:jc w:val="both"/>
        <w:rPr>
          <w:strike/>
          <w:color w:val="FF0000"/>
          <w:szCs w:val="24"/>
          <w:lang w:eastAsia="lt-LT"/>
        </w:rPr>
      </w:pPr>
    </w:p>
    <w:p w14:paraId="68AF5A03" w14:textId="77777777" w:rsidR="00A43721" w:rsidRPr="00951BEF" w:rsidRDefault="00A43721" w:rsidP="00A43721">
      <w:pPr>
        <w:jc w:val="center"/>
        <w:rPr>
          <w:szCs w:val="24"/>
          <w:lang w:eastAsia="lt-LT"/>
        </w:rPr>
      </w:pPr>
      <w:r w:rsidRPr="00951BEF">
        <w:rPr>
          <w:b/>
          <w:bCs/>
          <w:szCs w:val="24"/>
          <w:lang w:eastAsia="lt-LT"/>
        </w:rPr>
        <w:t>IV SKYRIUS</w:t>
      </w:r>
    </w:p>
    <w:p w14:paraId="2A1D17A8" w14:textId="77777777" w:rsidR="00A43721" w:rsidRPr="00951BEF" w:rsidRDefault="00A43721" w:rsidP="00A43721">
      <w:pPr>
        <w:jc w:val="center"/>
        <w:rPr>
          <w:szCs w:val="24"/>
          <w:lang w:eastAsia="lt-LT"/>
        </w:rPr>
      </w:pPr>
      <w:r w:rsidRPr="00951BEF">
        <w:rPr>
          <w:b/>
          <w:bCs/>
          <w:szCs w:val="24"/>
          <w:lang w:eastAsia="lt-LT"/>
        </w:rPr>
        <w:t>IŠPLĖSTINĖS SUEIGOS DARBO ORGANIZAVIMAS</w:t>
      </w:r>
    </w:p>
    <w:p w14:paraId="39215775" w14:textId="77777777" w:rsidR="00A43721" w:rsidRPr="00951BEF" w:rsidRDefault="00A43721" w:rsidP="00A43721">
      <w:pPr>
        <w:ind w:firstLine="62"/>
        <w:jc w:val="center"/>
        <w:rPr>
          <w:szCs w:val="24"/>
          <w:lang w:eastAsia="lt-LT"/>
        </w:rPr>
      </w:pPr>
    </w:p>
    <w:p w14:paraId="4F24EBA9" w14:textId="77777777" w:rsidR="00A43721" w:rsidRPr="00951BEF" w:rsidRDefault="00A43721" w:rsidP="00A43721">
      <w:pPr>
        <w:ind w:firstLine="851"/>
        <w:jc w:val="both"/>
        <w:rPr>
          <w:color w:val="000000" w:themeColor="text1"/>
          <w:szCs w:val="24"/>
          <w:lang w:eastAsia="lt-LT"/>
        </w:rPr>
      </w:pPr>
      <w:r w:rsidRPr="00951BEF">
        <w:rPr>
          <w:szCs w:val="24"/>
          <w:lang w:eastAsia="lt-LT"/>
        </w:rPr>
        <w:t xml:space="preserve">32. Išplėstinėje sueigoje su sprendimo priėmimo teise dalyvauja tos seniūnijos seniūnaičiai ir tos seniūnijos aptarnaujamoje teritorijoje veikiantys </w:t>
      </w:r>
      <w:r w:rsidRPr="00951BEF">
        <w:rPr>
          <w:bCs/>
          <w:szCs w:val="24"/>
          <w:lang w:eastAsia="lt-LT"/>
        </w:rPr>
        <w:t xml:space="preserve">teisės aktų nustatyta tvarka įregistruotų </w:t>
      </w:r>
      <w:r w:rsidRPr="00951BEF">
        <w:rPr>
          <w:szCs w:val="24"/>
          <w:lang w:eastAsia="lt-LT"/>
        </w:rPr>
        <w:t>bendruomeninių organizacijų deleguoti atstovai (toliau – atstovai). Bendruomeninė organizacija deleguoja 1 atstovą.</w:t>
      </w:r>
      <w:r w:rsidRPr="00951BEF">
        <w:rPr>
          <w:color w:val="FF0000"/>
          <w:szCs w:val="24"/>
          <w:lang w:eastAsia="lt-LT"/>
        </w:rPr>
        <w:t xml:space="preserve"> </w:t>
      </w:r>
      <w:r w:rsidRPr="00951BEF">
        <w:rPr>
          <w:szCs w:val="24"/>
          <w:lang w:eastAsia="lt-LT"/>
        </w:rPr>
        <w:t xml:space="preserve">Bendruomeninės organizacijos pirmininkas ne vėliau kaip prieš išplėstinės sueigos pradžią pateikia tos bendruomeninės organizacijos narių sprendimą deleguoti asmenį į išplėstinę sueigą, </w:t>
      </w:r>
      <w:r w:rsidRPr="00951BEF">
        <w:rPr>
          <w:color w:val="000000" w:themeColor="text1"/>
          <w:szCs w:val="24"/>
          <w:lang w:eastAsia="lt-LT"/>
        </w:rPr>
        <w:t xml:space="preserve">nurodant deleguojamo atstovo kontaktinius duomenis bei įgaliojimo terminus. </w:t>
      </w:r>
    </w:p>
    <w:p w14:paraId="56718929" w14:textId="77777777" w:rsidR="00A43721" w:rsidRPr="00951BEF" w:rsidRDefault="00A43721" w:rsidP="00A43721">
      <w:pPr>
        <w:ind w:firstLine="851"/>
        <w:jc w:val="both"/>
      </w:pPr>
      <w:r w:rsidRPr="00951BEF">
        <w:rPr>
          <w:color w:val="000000" w:themeColor="text1"/>
          <w:szCs w:val="24"/>
          <w:lang w:eastAsia="lt-LT"/>
        </w:rPr>
        <w:t>33. Prireikus</w:t>
      </w:r>
      <w:r w:rsidRPr="00B71A6F">
        <w:rPr>
          <w:color w:val="000000" w:themeColor="text1"/>
          <w:szCs w:val="24"/>
          <w:lang w:eastAsia="lt-LT"/>
        </w:rPr>
        <w:t>,</w:t>
      </w:r>
      <w:r w:rsidRPr="00951BEF">
        <w:rPr>
          <w:color w:val="000000" w:themeColor="text1"/>
          <w:szCs w:val="24"/>
          <w:lang w:eastAsia="lt-LT"/>
        </w:rPr>
        <w:t xml:space="preserve"> atstovai gali būti rotuojami, t. y.  bendruomeninės organizacijos gali bet kuriuo metu atšaukti savo atstovą išplėstinėje sueigoje ir deleguoti kitą atstovą.</w:t>
      </w:r>
      <w:r w:rsidRPr="00951BEF">
        <w:rPr>
          <w:szCs w:val="24"/>
          <w:lang w:eastAsia="lt-LT"/>
        </w:rPr>
        <w:t xml:space="preserve"> Atstovas taip pat gali būti atšauktas paties raštišku prašymu. Apie tai raštu arba el. paštu informuojamas išplėstinės sueigos pirmininkas arba seniūnas.</w:t>
      </w:r>
      <w:r w:rsidRPr="00951BEF">
        <w:t xml:space="preserve"> Išplėstinei sueigai sekretoriauja sueigos sekretorius, </w:t>
      </w:r>
      <w:r w:rsidRPr="00951BEF">
        <w:rPr>
          <w:szCs w:val="24"/>
          <w:lang w:eastAsia="lt-LT"/>
        </w:rPr>
        <w:t>kurio pareigas  atlieka seniūno paskirtas seniūnijos darbuotojas.</w:t>
      </w:r>
    </w:p>
    <w:p w14:paraId="5CA7D0C5" w14:textId="77777777" w:rsidR="00A43721" w:rsidRPr="00951BEF" w:rsidRDefault="00A43721" w:rsidP="00A43721">
      <w:pPr>
        <w:ind w:firstLine="851"/>
        <w:jc w:val="both"/>
        <w:rPr>
          <w:szCs w:val="24"/>
          <w:lang w:eastAsia="lt-LT"/>
        </w:rPr>
      </w:pPr>
      <w:r w:rsidRPr="00951BEF">
        <w:rPr>
          <w:szCs w:val="24"/>
          <w:lang w:eastAsia="lt-LT"/>
        </w:rPr>
        <w:t>34. Atsižvelgiant į vietos sąlygas ir aplinkybes, išplėstinėje sueigoje patariamojo balso teise gali dalyvauti tos seniūnijos teritorijoje veikiančių nevyriausybinių  organizacijų, tradicinių religinių bendruomenių atstovai.</w:t>
      </w:r>
    </w:p>
    <w:p w14:paraId="2D00FE78" w14:textId="77777777" w:rsidR="00A43721" w:rsidRPr="00951BEF" w:rsidRDefault="00A43721" w:rsidP="00A43721">
      <w:pPr>
        <w:ind w:firstLine="851"/>
        <w:jc w:val="both"/>
        <w:rPr>
          <w:szCs w:val="24"/>
          <w:lang w:eastAsia="lt-LT"/>
        </w:rPr>
      </w:pPr>
      <w:r w:rsidRPr="00951BEF">
        <w:rPr>
          <w:szCs w:val="24"/>
          <w:lang w:eastAsia="lt-LT"/>
        </w:rPr>
        <w:t>35. Į išplėstinę sueigą seniūnaičiai ir atstovai renkasi savo iniciatyva arba seniūno kvietimu. Kai į išplėstinę sueigą seniūnaičiai ir atstovai renkasi patys, kviečiamas atvykti ir seniūnas.</w:t>
      </w:r>
    </w:p>
    <w:p w14:paraId="1A2F0076" w14:textId="77777777" w:rsidR="00A43721" w:rsidRPr="00951BEF" w:rsidRDefault="00A43721" w:rsidP="00A43721">
      <w:pPr>
        <w:ind w:firstLine="851"/>
        <w:jc w:val="both"/>
        <w:rPr>
          <w:szCs w:val="24"/>
          <w:lang w:eastAsia="lt-LT"/>
        </w:rPr>
      </w:pPr>
      <w:r w:rsidRPr="00951BEF">
        <w:rPr>
          <w:szCs w:val="24"/>
          <w:lang w:eastAsia="lt-LT"/>
        </w:rPr>
        <w:t xml:space="preserve">36. Išplėstinė sueiga teisėta, jeigu joje dalyvauja daugiau kaip pusė tos seniūnijos seniūnaičių ir atstovų. Išplėstinei sueigai pirmininkauja išplėstinėje sueigoje dalyvaujančių seniūnaičių ir atstovų išrinktas išplėstinės sueigos pirmininkas. </w:t>
      </w:r>
    </w:p>
    <w:p w14:paraId="1831718E" w14:textId="77777777" w:rsidR="00A43721" w:rsidRPr="00951BEF" w:rsidRDefault="00A43721" w:rsidP="00A43721">
      <w:pPr>
        <w:ind w:firstLine="851"/>
        <w:jc w:val="both"/>
        <w:rPr>
          <w:szCs w:val="24"/>
          <w:lang w:eastAsia="lt-LT"/>
        </w:rPr>
      </w:pPr>
      <w:r w:rsidRPr="00951BEF">
        <w:rPr>
          <w:szCs w:val="24"/>
          <w:lang w:eastAsia="lt-LT"/>
        </w:rPr>
        <w:t>37. Išplėstinė sueiga yra vieša. Išplėstinei sueigai pirmininkaujantis asmuo turi teisę leisti išplėstinėje sueigoje pasisakyti kviestiems ir kitiems suinteresuotiems asmenims.</w:t>
      </w:r>
    </w:p>
    <w:p w14:paraId="3BDE2163" w14:textId="77777777" w:rsidR="00A43721" w:rsidRPr="00951BEF" w:rsidRDefault="00A43721" w:rsidP="00A43721">
      <w:pPr>
        <w:ind w:firstLine="851"/>
        <w:jc w:val="both"/>
        <w:rPr>
          <w:szCs w:val="24"/>
          <w:lang w:eastAsia="lt-LT"/>
        </w:rPr>
      </w:pPr>
      <w:r w:rsidRPr="00951BEF">
        <w:rPr>
          <w:szCs w:val="24"/>
          <w:lang w:eastAsia="lt-LT"/>
        </w:rPr>
        <w:t xml:space="preserve">38. Išplėstinės sueigos darbotvarkę sudaro išplėstinės sueigos </w:t>
      </w:r>
      <w:r w:rsidRPr="00951BEF">
        <w:rPr>
          <w:color w:val="000000" w:themeColor="text1"/>
          <w:szCs w:val="24"/>
          <w:lang w:eastAsia="lt-LT"/>
        </w:rPr>
        <w:t>pirmininkas</w:t>
      </w:r>
      <w:r w:rsidRPr="00951BEF">
        <w:rPr>
          <w:szCs w:val="24"/>
          <w:lang w:eastAsia="lt-LT"/>
        </w:rPr>
        <w:t xml:space="preserve"> seniūnaičių, atstovų, seniūno ir  seniūnijos gyventojų  siūlymu</w:t>
      </w:r>
      <w:r w:rsidRPr="00951BEF">
        <w:rPr>
          <w:color w:val="000000" w:themeColor="text1"/>
          <w:szCs w:val="24"/>
          <w:lang w:eastAsia="lt-LT"/>
        </w:rPr>
        <w:t xml:space="preserve">, </w:t>
      </w:r>
      <w:r>
        <w:rPr>
          <w:color w:val="000000" w:themeColor="text1"/>
          <w:szCs w:val="24"/>
          <w:lang w:eastAsia="lt-LT"/>
        </w:rPr>
        <w:t>ku</w:t>
      </w:r>
      <w:r w:rsidRPr="00D14313">
        <w:rPr>
          <w:color w:val="000000" w:themeColor="text1"/>
          <w:szCs w:val="24"/>
          <w:lang w:eastAsia="lt-LT"/>
        </w:rPr>
        <w:t>ri</w:t>
      </w:r>
      <w:r>
        <w:rPr>
          <w:color w:val="000000" w:themeColor="text1"/>
          <w:szCs w:val="24"/>
          <w:lang w:eastAsia="lt-LT"/>
        </w:rPr>
        <w:t>s</w:t>
      </w:r>
      <w:r w:rsidRPr="00951BEF">
        <w:rPr>
          <w:color w:val="000000" w:themeColor="text1"/>
          <w:szCs w:val="24"/>
          <w:lang w:eastAsia="lt-LT"/>
        </w:rPr>
        <w:t xml:space="preserve"> pateikia</w:t>
      </w:r>
      <w:r>
        <w:rPr>
          <w:color w:val="000000" w:themeColor="text1"/>
          <w:szCs w:val="24"/>
          <w:lang w:eastAsia="lt-LT"/>
        </w:rPr>
        <w:t>mas</w:t>
      </w:r>
      <w:r w:rsidRPr="00951BEF">
        <w:rPr>
          <w:color w:val="000000" w:themeColor="text1"/>
          <w:szCs w:val="24"/>
          <w:lang w:eastAsia="lt-LT"/>
        </w:rPr>
        <w:t xml:space="preserve"> raštu – el. paštu arba </w:t>
      </w:r>
      <w:r w:rsidRPr="00951BEF">
        <w:rPr>
          <w:color w:val="000000" w:themeColor="text1"/>
          <w:szCs w:val="24"/>
          <w:lang w:eastAsia="lt-LT"/>
        </w:rPr>
        <w:lastRenderedPageBreak/>
        <w:t>įteikiam</w:t>
      </w:r>
      <w:r w:rsidRPr="00D14313">
        <w:rPr>
          <w:color w:val="000000" w:themeColor="text1"/>
          <w:szCs w:val="24"/>
          <w:lang w:eastAsia="lt-LT"/>
        </w:rPr>
        <w:t>a</w:t>
      </w:r>
      <w:r>
        <w:rPr>
          <w:color w:val="000000" w:themeColor="text1"/>
          <w:szCs w:val="24"/>
          <w:lang w:eastAsia="lt-LT"/>
        </w:rPr>
        <w:t>s</w:t>
      </w:r>
      <w:r w:rsidRPr="00D14313">
        <w:rPr>
          <w:color w:val="000000" w:themeColor="text1"/>
          <w:szCs w:val="24"/>
          <w:lang w:eastAsia="lt-LT"/>
        </w:rPr>
        <w:t xml:space="preserve"> </w:t>
      </w:r>
      <w:r w:rsidRPr="00951BEF">
        <w:rPr>
          <w:color w:val="000000" w:themeColor="text1"/>
          <w:szCs w:val="24"/>
          <w:lang w:eastAsia="lt-LT"/>
        </w:rPr>
        <w:t xml:space="preserve">išplėstinės sueigos pirmininkui. Siūlyme turi būti aiškiai suformuluotas siūlomas darbotvarkės klausimas ir pateikiama  su tuo klausimu susijusi medžiaga. </w:t>
      </w:r>
      <w:r w:rsidRPr="00951BEF">
        <w:rPr>
          <w:szCs w:val="24"/>
          <w:lang w:eastAsia="lt-LT"/>
        </w:rPr>
        <w:t xml:space="preserve">Išplėstinės sueigos metu seniūnaičiai, atstovai, seniūnas, seniūnijos gyventojai turi teisę pasiūlyti įtraukti į darbotvarkę ir naujų klausimų.     </w:t>
      </w:r>
    </w:p>
    <w:p w14:paraId="53B3B3C5" w14:textId="77777777" w:rsidR="00A43721" w:rsidRPr="00951BEF" w:rsidRDefault="00A43721" w:rsidP="00A43721">
      <w:pPr>
        <w:ind w:firstLine="851"/>
        <w:jc w:val="both"/>
        <w:rPr>
          <w:color w:val="000000" w:themeColor="text1"/>
          <w:szCs w:val="24"/>
          <w:lang w:eastAsia="lt-LT"/>
        </w:rPr>
      </w:pPr>
      <w:r w:rsidRPr="00951BEF">
        <w:rPr>
          <w:color w:val="000000" w:themeColor="text1"/>
          <w:szCs w:val="24"/>
          <w:lang w:eastAsia="lt-LT"/>
        </w:rPr>
        <w:t>Kiti šiame punkte neaptarti darbotvarkės sudarymo klausimai sprendžiami taip pat, kaip nustatyta 14 ir 15 punktuose.</w:t>
      </w:r>
    </w:p>
    <w:p w14:paraId="3004807B" w14:textId="77777777" w:rsidR="00A43721" w:rsidRPr="00951BEF" w:rsidRDefault="00A43721" w:rsidP="00A43721">
      <w:pPr>
        <w:ind w:firstLine="851"/>
        <w:jc w:val="both"/>
        <w:rPr>
          <w:szCs w:val="24"/>
          <w:lang w:eastAsia="lt-LT"/>
        </w:rPr>
      </w:pPr>
      <w:r w:rsidRPr="00951BEF">
        <w:rPr>
          <w:color w:val="000000" w:themeColor="text1"/>
          <w:szCs w:val="24"/>
          <w:lang w:eastAsia="lt-LT"/>
        </w:rPr>
        <w:t xml:space="preserve">39. </w:t>
      </w:r>
      <w:r w:rsidRPr="00951BEF">
        <w:rPr>
          <w:szCs w:val="24"/>
          <w:lang w:eastAsia="lt-LT"/>
        </w:rPr>
        <w:t>Seniūnas, gavęs Savivaldybės tarybos sprendimo projekto rengėjo informaciją apie sprendimo projektą dėl papildomų ir planą viršijančių Savivaldybės biudžeto pajamų ir kitų piniginių lėšų paskirstymo, tikslinės paskirties ir specializuotų fondų sudarymo ir naudojimo, išskyrus dėl tikslinių dotacijų ir kitų lėšų iš valstybės biudžeto, Europos Sąjungos ir kitų tarptautinių finansinių pramos lėšų, organizuoja išplėstinę sueigą dėl pasiūlymų (sprendimų) tokiam sprendimo projektui.   Išplėstinės sueigos sprendimas šiuo klausimu turi būti priimtas ir pateiktas merui ir administracijos direktoriui ne vėliau kaip per 10 darbo  dienų nuo Savivaldybės tarybos sprendimo projekto gavimo dienos.</w:t>
      </w:r>
    </w:p>
    <w:p w14:paraId="37C1C873" w14:textId="77777777" w:rsidR="00A43721" w:rsidRPr="00951BEF" w:rsidRDefault="00A43721" w:rsidP="00A43721">
      <w:pPr>
        <w:ind w:firstLine="851"/>
        <w:jc w:val="both"/>
        <w:rPr>
          <w:szCs w:val="24"/>
          <w:lang w:eastAsia="lt-LT"/>
        </w:rPr>
      </w:pPr>
      <w:r w:rsidRPr="00951BEF">
        <w:rPr>
          <w:szCs w:val="24"/>
          <w:lang w:eastAsia="lt-LT"/>
        </w:rPr>
        <w:t xml:space="preserve">40. Išplėstinės </w:t>
      </w:r>
      <w:r w:rsidRPr="00951BEF">
        <w:rPr>
          <w:color w:val="000000" w:themeColor="text1"/>
          <w:szCs w:val="24"/>
          <w:lang w:eastAsia="lt-LT"/>
        </w:rPr>
        <w:t>sueigos data, laikas ir vieta, išplėstinės sueigos darbotvarkė  ne vėliau kaip prieš 3 darbo dienas iki išplėstinės sueigos paskelbiami seniūnijos skelbimų lentoje ir Savivaldybės interneto svetainėje. Ši informacija elektroninėmis priemonėmis ar kitais būdais pateikiama seniūnaičiams, atstovams  ir kitiems įrašytiems į sueigos darbotvarkę asmenims.</w:t>
      </w:r>
      <w:r w:rsidRPr="00951BEF">
        <w:rPr>
          <w:szCs w:val="24"/>
          <w:lang w:eastAsia="lt-LT"/>
        </w:rPr>
        <w:t xml:space="preserve">  </w:t>
      </w:r>
    </w:p>
    <w:p w14:paraId="2033AE7C" w14:textId="77777777" w:rsidR="00A43721" w:rsidRPr="00951BEF" w:rsidRDefault="00A43721" w:rsidP="00A43721">
      <w:pPr>
        <w:ind w:firstLine="851"/>
        <w:jc w:val="both"/>
        <w:rPr>
          <w:szCs w:val="24"/>
          <w:lang w:eastAsia="lt-LT"/>
        </w:rPr>
      </w:pPr>
      <w:r w:rsidRPr="00951BEF">
        <w:rPr>
          <w:szCs w:val="24"/>
          <w:lang w:eastAsia="lt-LT"/>
        </w:rPr>
        <w:t>41. Atsiradus nenumatytoms aplinkybėms, išplėstinė sueiga gali būti kviečiama ir nesilaikant 40 punkte nustatytų laiko reikalavimų.</w:t>
      </w:r>
    </w:p>
    <w:p w14:paraId="79B98231" w14:textId="77777777" w:rsidR="00A43721" w:rsidRPr="00951BEF" w:rsidRDefault="00A43721" w:rsidP="00A43721">
      <w:pPr>
        <w:ind w:firstLine="851"/>
        <w:jc w:val="both"/>
        <w:rPr>
          <w:color w:val="000000" w:themeColor="text1"/>
          <w:szCs w:val="24"/>
          <w:lang w:eastAsia="lt-LT"/>
        </w:rPr>
      </w:pPr>
      <w:r w:rsidRPr="00951BEF">
        <w:rPr>
          <w:szCs w:val="24"/>
          <w:lang w:eastAsia="lt-LT"/>
        </w:rPr>
        <w:t>42. Jeigu išplėstinėje sueigoje dalyvauja mažiau kaip pusė seniūnaičių ir atstovų (nuo bendro tos seniūnijos seniūnaičių ir deleguotų atstovų skaičiaus), skelbiama kitos sueigos data.</w:t>
      </w:r>
    </w:p>
    <w:p w14:paraId="5CC48603" w14:textId="77777777" w:rsidR="00A43721" w:rsidRPr="00951BEF" w:rsidRDefault="00A43721" w:rsidP="00A43721">
      <w:pPr>
        <w:ind w:firstLine="851"/>
        <w:jc w:val="both"/>
        <w:rPr>
          <w:szCs w:val="24"/>
          <w:lang w:eastAsia="lt-LT"/>
        </w:rPr>
      </w:pPr>
      <w:r w:rsidRPr="00951BEF">
        <w:rPr>
          <w:szCs w:val="24"/>
          <w:lang w:eastAsia="lt-LT"/>
        </w:rPr>
        <w:t>43. Negalintys dalyvauti išplėstinėje sueigoje seniūnaičiai ir atstovai gali raštu pateikti svarstomais klausimais savo nuomonę, kuri turi būti viešai paskelbta išplėstinėje sueigoje ir pridėta prie protokolo.</w:t>
      </w:r>
    </w:p>
    <w:p w14:paraId="7A5616CD" w14:textId="77777777" w:rsidR="00A43721" w:rsidRPr="00951BEF" w:rsidRDefault="00A43721" w:rsidP="00A43721">
      <w:pPr>
        <w:ind w:firstLine="851"/>
        <w:jc w:val="both"/>
        <w:rPr>
          <w:szCs w:val="24"/>
          <w:lang w:eastAsia="lt-LT"/>
        </w:rPr>
      </w:pPr>
      <w:r w:rsidRPr="00951BEF">
        <w:rPr>
          <w:szCs w:val="24"/>
          <w:lang w:eastAsia="lt-LT"/>
        </w:rPr>
        <w:t>44. Išplėstinėje sueigoje svarstant atskirus darbotvarkės klausimus paprastai pirmiausia išklausomas svarstomo klausimo pristatymas ir seniūnaičių bei atstovų nuomonė. Išplėstinės sueigos pirmininkui leidus, nuomonę gali pareikšti ir kiti išplėstinės sueigos dalyviai.</w:t>
      </w:r>
    </w:p>
    <w:p w14:paraId="53B59E06" w14:textId="77777777" w:rsidR="00A43721" w:rsidRPr="00951BEF" w:rsidRDefault="00A43721" w:rsidP="00A43721">
      <w:pPr>
        <w:ind w:firstLine="851"/>
        <w:jc w:val="both"/>
        <w:rPr>
          <w:szCs w:val="24"/>
          <w:lang w:eastAsia="lt-LT"/>
        </w:rPr>
      </w:pPr>
      <w:r w:rsidRPr="00951BEF">
        <w:rPr>
          <w:szCs w:val="24"/>
          <w:lang w:eastAsia="lt-LT"/>
        </w:rPr>
        <w:t>45. Pristatant svarstomą klausimą, išdėstoma seniūnaičių bei atst</w:t>
      </w:r>
      <w:r>
        <w:rPr>
          <w:szCs w:val="24"/>
          <w:lang w:eastAsia="lt-LT"/>
        </w:rPr>
        <w:t xml:space="preserve">ovų nuomonė, nurodoma jo įtaka </w:t>
      </w:r>
      <w:r w:rsidRPr="00D14313">
        <w:rPr>
          <w:color w:val="000000" w:themeColor="text1"/>
          <w:szCs w:val="24"/>
          <w:lang w:eastAsia="lt-LT"/>
        </w:rPr>
        <w:t>S</w:t>
      </w:r>
      <w:r w:rsidRPr="00951BEF">
        <w:rPr>
          <w:szCs w:val="24"/>
          <w:lang w:eastAsia="lt-LT"/>
        </w:rPr>
        <w:t>aviv</w:t>
      </w:r>
      <w:r>
        <w:rPr>
          <w:szCs w:val="24"/>
          <w:lang w:eastAsia="lt-LT"/>
        </w:rPr>
        <w:t xml:space="preserve">aldybės ir seniūnijos veiklai, </w:t>
      </w:r>
      <w:r w:rsidRPr="00D14313">
        <w:rPr>
          <w:color w:val="000000" w:themeColor="text1"/>
          <w:szCs w:val="24"/>
          <w:lang w:eastAsia="lt-LT"/>
        </w:rPr>
        <w:t>S</w:t>
      </w:r>
      <w:r w:rsidRPr="00951BEF">
        <w:rPr>
          <w:szCs w:val="24"/>
          <w:lang w:eastAsia="lt-LT"/>
        </w:rPr>
        <w:t>avivaldybės biudžetui.</w:t>
      </w:r>
    </w:p>
    <w:p w14:paraId="797C2737" w14:textId="77777777" w:rsidR="00A43721" w:rsidRPr="00951BEF" w:rsidRDefault="00A43721" w:rsidP="00A43721">
      <w:pPr>
        <w:ind w:firstLine="851"/>
        <w:jc w:val="both"/>
      </w:pPr>
      <w:r w:rsidRPr="00951BEF">
        <w:rPr>
          <w:szCs w:val="24"/>
          <w:lang w:eastAsia="lt-LT"/>
        </w:rPr>
        <w:t>46. Darbotvarkės klausimui pristatyti paprastai skiriama iki 10 minučių</w:t>
      </w:r>
      <w:r w:rsidRPr="00951BEF">
        <w:rPr>
          <w:color w:val="000000" w:themeColor="text1"/>
          <w:szCs w:val="24"/>
          <w:lang w:eastAsia="lt-LT"/>
        </w:rPr>
        <w:t xml:space="preserve">, seniūnaičio ar atstovo nuomonei pareikšti –  iki 5 </w:t>
      </w:r>
      <w:r w:rsidRPr="00D14313">
        <w:rPr>
          <w:color w:val="000000" w:themeColor="text1"/>
          <w:szCs w:val="24"/>
          <w:lang w:eastAsia="lt-LT"/>
        </w:rPr>
        <w:t>minučių</w:t>
      </w:r>
      <w:r w:rsidRPr="00951BEF">
        <w:rPr>
          <w:color w:val="000000" w:themeColor="text1"/>
          <w:szCs w:val="24"/>
          <w:lang w:eastAsia="lt-LT"/>
        </w:rPr>
        <w:t xml:space="preserve">, </w:t>
      </w:r>
      <w:r w:rsidRPr="00951BEF">
        <w:t>kitų sueigos dalyvių nuomonei pareikšti – iki 3 minučių Išplėstinės sueigos pirmininkas gali nustatyti ir kitokią pristatymo ar nuomonės pareiškimo trukmę.</w:t>
      </w:r>
    </w:p>
    <w:p w14:paraId="2AF95D6C" w14:textId="77777777" w:rsidR="00A43721" w:rsidRPr="00951BEF" w:rsidRDefault="00A43721" w:rsidP="00A43721">
      <w:pPr>
        <w:ind w:firstLine="851"/>
        <w:jc w:val="both"/>
        <w:rPr>
          <w:szCs w:val="24"/>
          <w:lang w:eastAsia="lt-LT"/>
        </w:rPr>
      </w:pPr>
      <w:r w:rsidRPr="00951BEF">
        <w:rPr>
          <w:szCs w:val="24"/>
          <w:lang w:eastAsia="lt-LT"/>
        </w:rPr>
        <w:t>47. Kiekvienu darbotvarkės klausimu išplėstinės sueigos dalyviai turi teisę kalbėti ne daugiau kaip 2 kartus (neskaitant  klausimų, replikų, nuomonės dėl procedūros pareiškimo, pasiūlymų nutraukti diskusijas, atmesti pateiktą projektą ar atidėti svarstomą klausimą).</w:t>
      </w:r>
    </w:p>
    <w:p w14:paraId="3B81B633" w14:textId="77777777" w:rsidR="00A43721" w:rsidRPr="00951BEF" w:rsidRDefault="00A43721" w:rsidP="00A43721">
      <w:pPr>
        <w:ind w:firstLine="851"/>
        <w:jc w:val="both"/>
        <w:rPr>
          <w:szCs w:val="24"/>
          <w:lang w:eastAsia="lt-LT"/>
        </w:rPr>
      </w:pPr>
      <w:r w:rsidRPr="00951BEF">
        <w:rPr>
          <w:szCs w:val="24"/>
          <w:lang w:eastAsia="lt-LT"/>
        </w:rPr>
        <w:t>48. Išplėstinė sueiga protokoluojama 29</w:t>
      </w:r>
      <w:r>
        <w:rPr>
          <w:szCs w:val="24"/>
          <w:lang w:eastAsia="lt-LT"/>
        </w:rPr>
        <w:t>–</w:t>
      </w:r>
      <w:r w:rsidRPr="00951BEF">
        <w:rPr>
          <w:szCs w:val="24"/>
          <w:lang w:eastAsia="lt-LT"/>
        </w:rPr>
        <w:t>31 punktuose  nustatyta tvarka.</w:t>
      </w:r>
    </w:p>
    <w:p w14:paraId="7A37A4AE" w14:textId="77777777" w:rsidR="00A43721" w:rsidRPr="00951BEF" w:rsidRDefault="00A43721" w:rsidP="00A43721">
      <w:pPr>
        <w:ind w:firstLine="851"/>
        <w:rPr>
          <w:bCs/>
          <w:szCs w:val="24"/>
          <w:lang w:eastAsia="lt-LT"/>
        </w:rPr>
      </w:pPr>
      <w:r w:rsidRPr="00951BEF">
        <w:rPr>
          <w:bCs/>
          <w:szCs w:val="24"/>
          <w:lang w:eastAsia="lt-LT"/>
        </w:rPr>
        <w:t>49.  Išplėstinėje sueigoje pirmininkas turi teises ir pareigas, nustatytas 27 punkte.</w:t>
      </w:r>
    </w:p>
    <w:p w14:paraId="43B5A577" w14:textId="77777777" w:rsidR="00A43721" w:rsidRPr="00951BEF" w:rsidRDefault="00A43721" w:rsidP="00A43721">
      <w:pPr>
        <w:jc w:val="center"/>
        <w:rPr>
          <w:b/>
          <w:bCs/>
          <w:szCs w:val="24"/>
          <w:lang w:eastAsia="lt-LT"/>
        </w:rPr>
      </w:pPr>
    </w:p>
    <w:p w14:paraId="2A99A29E" w14:textId="77777777" w:rsidR="00A43721" w:rsidRPr="00951BEF" w:rsidRDefault="00A43721" w:rsidP="00A43721">
      <w:pPr>
        <w:jc w:val="center"/>
        <w:rPr>
          <w:b/>
          <w:bCs/>
          <w:szCs w:val="24"/>
          <w:lang w:eastAsia="lt-LT"/>
        </w:rPr>
      </w:pPr>
      <w:r w:rsidRPr="00951BEF">
        <w:rPr>
          <w:b/>
          <w:bCs/>
          <w:szCs w:val="24"/>
          <w:lang w:eastAsia="lt-LT"/>
        </w:rPr>
        <w:t>V SKYRIUS</w:t>
      </w:r>
    </w:p>
    <w:p w14:paraId="63005FD0" w14:textId="77777777" w:rsidR="00A43721" w:rsidRPr="00951BEF" w:rsidRDefault="00A43721" w:rsidP="00A43721">
      <w:pPr>
        <w:jc w:val="center"/>
        <w:rPr>
          <w:szCs w:val="24"/>
          <w:lang w:eastAsia="lt-LT"/>
        </w:rPr>
      </w:pPr>
      <w:r w:rsidRPr="00951BEF">
        <w:rPr>
          <w:b/>
          <w:bCs/>
          <w:szCs w:val="24"/>
          <w:lang w:eastAsia="lt-LT"/>
        </w:rPr>
        <w:t>SUEIGOS  IR IŠPLĖSTINĖS SUEIGOS SPRENDIMAI</w:t>
      </w:r>
    </w:p>
    <w:p w14:paraId="2068954B" w14:textId="77777777" w:rsidR="00A43721" w:rsidRPr="00951BEF" w:rsidRDefault="00A43721" w:rsidP="00A43721">
      <w:pPr>
        <w:ind w:firstLine="62"/>
        <w:rPr>
          <w:szCs w:val="24"/>
          <w:lang w:eastAsia="lt-LT"/>
        </w:rPr>
      </w:pPr>
    </w:p>
    <w:p w14:paraId="673412D8" w14:textId="77777777" w:rsidR="00A43721" w:rsidRPr="00951BEF" w:rsidRDefault="00A43721" w:rsidP="00A43721">
      <w:pPr>
        <w:ind w:firstLine="851"/>
        <w:jc w:val="both"/>
      </w:pPr>
      <w:r w:rsidRPr="00951BEF">
        <w:rPr>
          <w:szCs w:val="24"/>
          <w:lang w:eastAsia="lt-LT"/>
        </w:rPr>
        <w:t>50.</w:t>
      </w:r>
      <w:r w:rsidRPr="00951BEF">
        <w:rPr>
          <w:b/>
          <w:color w:val="000000" w:themeColor="text1"/>
          <w:szCs w:val="24"/>
          <w:lang w:eastAsia="lt-LT"/>
        </w:rPr>
        <w:t xml:space="preserve">  </w:t>
      </w:r>
      <w:r w:rsidRPr="00951BEF">
        <w:t>Sueiga ir išplėstinė sueiga svarstomais klausimais priima sprendimus, kurie įrašomi į protokolą.</w:t>
      </w:r>
    </w:p>
    <w:p w14:paraId="53C3D5F0" w14:textId="77777777" w:rsidR="00A43721" w:rsidRPr="00951BEF" w:rsidRDefault="00A43721" w:rsidP="00A43721">
      <w:pPr>
        <w:ind w:firstLine="851"/>
        <w:jc w:val="both"/>
      </w:pPr>
      <w:r w:rsidRPr="00951BEF">
        <w:rPr>
          <w:szCs w:val="24"/>
          <w:lang w:eastAsia="lt-LT"/>
        </w:rPr>
        <w:t xml:space="preserve">51. </w:t>
      </w:r>
      <w:r w:rsidRPr="00951BEF">
        <w:t>Sueigoje, išplėstinėje sueigoje sprendimai priimami atviru balsavimu paprasta dalyvaujančiųjų atitinkamai seniūnaičių arba seniūnaičių ir atstovų balsų dauguma. Jei balsai pasiskirsto po lygiai, lemia pirmininko balsas.</w:t>
      </w:r>
    </w:p>
    <w:p w14:paraId="015DB33D" w14:textId="037C4C24" w:rsidR="00263FC0" w:rsidRDefault="00A43721" w:rsidP="00263FC0">
      <w:pPr>
        <w:ind w:firstLine="851"/>
        <w:jc w:val="both"/>
        <w:rPr>
          <w:szCs w:val="24"/>
          <w:lang w:eastAsia="lt-LT"/>
        </w:rPr>
      </w:pPr>
      <w:r w:rsidRPr="00951BEF">
        <w:rPr>
          <w:szCs w:val="24"/>
          <w:lang w:eastAsia="lt-LT"/>
        </w:rPr>
        <w:t xml:space="preserve">52. </w:t>
      </w:r>
      <w:r w:rsidR="00263FC0">
        <w:rPr>
          <w:szCs w:val="24"/>
          <w:lang w:eastAsia="lt-LT"/>
        </w:rPr>
        <w:t xml:space="preserve">Sueigos, išplėstinės sueigos sprendimai yra rekomendaciniai, tačiau atitinkama </w:t>
      </w:r>
      <w:r w:rsidR="00263FC0">
        <w:rPr>
          <w:color w:val="000000"/>
          <w:szCs w:val="24"/>
          <w:lang w:eastAsia="lt-LT"/>
        </w:rPr>
        <w:t>S</w:t>
      </w:r>
      <w:r w:rsidR="00263FC0">
        <w:rPr>
          <w:szCs w:val="24"/>
          <w:lang w:eastAsia="lt-LT"/>
        </w:rPr>
        <w:t xml:space="preserve">avivaldybės institucija – Savivaldybės taryba arba </w:t>
      </w:r>
      <w:r w:rsidR="00263FC0" w:rsidRPr="00E54108">
        <w:rPr>
          <w:strike/>
          <w:color w:val="000000"/>
          <w:szCs w:val="24"/>
          <w:lang w:eastAsia="lt-LT"/>
        </w:rPr>
        <w:t>S</w:t>
      </w:r>
      <w:r w:rsidR="00263FC0" w:rsidRPr="00E54108">
        <w:rPr>
          <w:strike/>
          <w:szCs w:val="24"/>
          <w:lang w:eastAsia="lt-LT"/>
        </w:rPr>
        <w:t>avivaldybės administracijos direktorius</w:t>
      </w:r>
      <w:r w:rsidR="00263FC0">
        <w:rPr>
          <w:szCs w:val="24"/>
          <w:lang w:eastAsia="lt-LT"/>
        </w:rPr>
        <w:t xml:space="preserve"> </w:t>
      </w:r>
      <w:r w:rsidR="00E54108" w:rsidRPr="00E54108">
        <w:rPr>
          <w:b/>
          <w:szCs w:val="24"/>
          <w:lang w:eastAsia="lt-LT"/>
        </w:rPr>
        <w:t>meras</w:t>
      </w:r>
      <w:r w:rsidR="00E54108">
        <w:rPr>
          <w:szCs w:val="24"/>
          <w:lang w:eastAsia="lt-LT"/>
        </w:rPr>
        <w:t xml:space="preserve"> </w:t>
      </w:r>
      <w:r w:rsidR="00263FC0">
        <w:rPr>
          <w:szCs w:val="24"/>
          <w:lang w:eastAsia="lt-LT"/>
        </w:rPr>
        <w:t xml:space="preserve">– privalo </w:t>
      </w:r>
      <w:r w:rsidR="00263FC0" w:rsidRPr="00E54108">
        <w:rPr>
          <w:strike/>
          <w:color w:val="000000"/>
          <w:szCs w:val="24"/>
          <w:lang w:eastAsia="lt-LT"/>
        </w:rPr>
        <w:t>S</w:t>
      </w:r>
      <w:r w:rsidR="00263FC0" w:rsidRPr="00E54108">
        <w:rPr>
          <w:strike/>
          <w:szCs w:val="24"/>
          <w:lang w:eastAsia="lt-LT"/>
        </w:rPr>
        <w:t>avivaldybės tarybos reglamento nustatyta tvarka</w:t>
      </w:r>
      <w:r w:rsidR="00263FC0">
        <w:rPr>
          <w:szCs w:val="24"/>
          <w:lang w:eastAsia="lt-LT"/>
        </w:rPr>
        <w:t xml:space="preserve"> juos įvertinti. Jeigu sueigos, išplėstinės  sueigos sprendimų vertinimas yra </w:t>
      </w:r>
      <w:r w:rsidR="00263FC0">
        <w:rPr>
          <w:color w:val="000000"/>
          <w:szCs w:val="24"/>
          <w:lang w:eastAsia="lt-LT"/>
        </w:rPr>
        <w:t>S</w:t>
      </w:r>
      <w:r w:rsidR="00263FC0">
        <w:rPr>
          <w:szCs w:val="24"/>
          <w:lang w:eastAsia="lt-LT"/>
        </w:rPr>
        <w:t xml:space="preserve">avivaldybės tarybos kompetencija, jie vertinami ir sprendimas </w:t>
      </w:r>
      <w:r w:rsidR="00263FC0">
        <w:rPr>
          <w:szCs w:val="24"/>
          <w:lang w:eastAsia="lt-LT"/>
        </w:rPr>
        <w:lastRenderedPageBreak/>
        <w:t>priimamas artimiausiame tarybos posėdyje</w:t>
      </w:r>
      <w:r w:rsidR="00E54108">
        <w:rPr>
          <w:szCs w:val="24"/>
          <w:lang w:eastAsia="lt-LT"/>
        </w:rPr>
        <w:t xml:space="preserve"> </w:t>
      </w:r>
      <w:r w:rsidR="00E54108" w:rsidRPr="00E54108">
        <w:rPr>
          <w:b/>
          <w:szCs w:val="24"/>
          <w:lang w:eastAsia="lt-LT"/>
        </w:rPr>
        <w:t>reglamento nustatyta tvarka</w:t>
      </w:r>
      <w:r w:rsidR="00263FC0">
        <w:rPr>
          <w:szCs w:val="24"/>
          <w:lang w:eastAsia="lt-LT"/>
        </w:rPr>
        <w:t xml:space="preserve">, </w:t>
      </w:r>
      <w:r w:rsidR="00263FC0">
        <w:rPr>
          <w:color w:val="000000"/>
          <w:szCs w:val="24"/>
          <w:lang w:eastAsia="lt-LT"/>
        </w:rPr>
        <w:t>bet ne vėliau kaip per 20 darbo dienų nuo sueigos, išplėstinės sueigos sprendimo gavimo.</w:t>
      </w:r>
      <w:r w:rsidR="00263FC0">
        <w:rPr>
          <w:szCs w:val="24"/>
          <w:lang w:eastAsia="lt-LT"/>
        </w:rPr>
        <w:t xml:space="preserve"> Jeigu  sueigos, išplėstinės sueigos sprendimų vertinimas yra </w:t>
      </w:r>
      <w:r w:rsidR="00263FC0" w:rsidRPr="00E54108">
        <w:rPr>
          <w:strike/>
          <w:color w:val="000000"/>
          <w:szCs w:val="24"/>
          <w:lang w:eastAsia="lt-LT"/>
        </w:rPr>
        <w:t>S</w:t>
      </w:r>
      <w:r w:rsidR="00263FC0" w:rsidRPr="00E54108">
        <w:rPr>
          <w:strike/>
          <w:szCs w:val="24"/>
          <w:lang w:eastAsia="lt-LT"/>
        </w:rPr>
        <w:t>avivaldybės administracijos direktoriaus</w:t>
      </w:r>
      <w:r w:rsidR="00263FC0">
        <w:rPr>
          <w:szCs w:val="24"/>
          <w:lang w:eastAsia="lt-LT"/>
        </w:rPr>
        <w:t xml:space="preserve"> </w:t>
      </w:r>
      <w:r w:rsidR="00E54108" w:rsidRPr="00E54108">
        <w:rPr>
          <w:b/>
          <w:szCs w:val="24"/>
          <w:lang w:eastAsia="lt-LT"/>
        </w:rPr>
        <w:t>mero</w:t>
      </w:r>
      <w:r w:rsidR="00E54108">
        <w:rPr>
          <w:szCs w:val="24"/>
          <w:lang w:eastAsia="lt-LT"/>
        </w:rPr>
        <w:t xml:space="preserve"> </w:t>
      </w:r>
      <w:r w:rsidR="00263FC0">
        <w:rPr>
          <w:szCs w:val="24"/>
          <w:lang w:eastAsia="lt-LT"/>
        </w:rPr>
        <w:t xml:space="preserve">kompetencija, </w:t>
      </w:r>
      <w:r w:rsidR="00263FC0" w:rsidRPr="00E54108">
        <w:rPr>
          <w:strike/>
          <w:szCs w:val="24"/>
          <w:lang w:eastAsia="lt-LT"/>
        </w:rPr>
        <w:t>direktorius</w:t>
      </w:r>
      <w:r w:rsidR="00263FC0">
        <w:rPr>
          <w:szCs w:val="24"/>
          <w:lang w:eastAsia="lt-LT"/>
        </w:rPr>
        <w:t xml:space="preserve"> </w:t>
      </w:r>
      <w:r w:rsidR="00E54108" w:rsidRPr="00E54108">
        <w:rPr>
          <w:b/>
          <w:szCs w:val="24"/>
          <w:lang w:eastAsia="lt-LT"/>
        </w:rPr>
        <w:t>meras</w:t>
      </w:r>
      <w:r w:rsidR="00E54108">
        <w:rPr>
          <w:szCs w:val="24"/>
          <w:lang w:eastAsia="lt-LT"/>
        </w:rPr>
        <w:t xml:space="preserve"> </w:t>
      </w:r>
      <w:r w:rsidR="00263FC0">
        <w:rPr>
          <w:szCs w:val="24"/>
          <w:lang w:eastAsia="lt-LT"/>
        </w:rPr>
        <w:t xml:space="preserve">priima dėl jų sprendimą ne vėliau kaip per 20 darbo dienų nuo sueigos, išplėstinės sueigos sprendimo gavimo. Savivaldybės institucijos, laikydamosi Lietuvos Respublikos vietos savivaldos įstatymo </w:t>
      </w:r>
      <w:r w:rsidR="00263FC0" w:rsidRPr="00E54108">
        <w:rPr>
          <w:strike/>
          <w:szCs w:val="24"/>
          <w:lang w:eastAsia="lt-LT"/>
        </w:rPr>
        <w:t>37</w:t>
      </w:r>
      <w:r w:rsidR="00263FC0">
        <w:rPr>
          <w:szCs w:val="24"/>
          <w:lang w:eastAsia="lt-LT"/>
        </w:rPr>
        <w:t xml:space="preserve"> </w:t>
      </w:r>
      <w:r w:rsidR="00E54108" w:rsidRPr="00E54108">
        <w:rPr>
          <w:b/>
          <w:szCs w:val="24"/>
          <w:lang w:eastAsia="lt-LT"/>
        </w:rPr>
        <w:t>43</w:t>
      </w:r>
      <w:r w:rsidR="00E54108">
        <w:rPr>
          <w:szCs w:val="24"/>
          <w:lang w:eastAsia="lt-LT"/>
        </w:rPr>
        <w:t xml:space="preserve"> </w:t>
      </w:r>
      <w:r w:rsidR="00263FC0">
        <w:rPr>
          <w:szCs w:val="24"/>
          <w:lang w:eastAsia="lt-LT"/>
        </w:rPr>
        <w:t>straipsnyje nustatytų reikalavimų, privalo paskelbti savo vertinimus dėl išplėstinės seniūnaičių sueigos sprendimų (Kretingos rajono savivaldybės interneto svetainėje ir tų seniūnijų skelbimų lentose), nurodydamos vertinimo motyvus ir numatomus veiksmus, jeigu tokių veiksmų bus imtasi.</w:t>
      </w:r>
    </w:p>
    <w:p w14:paraId="00FDCF42" w14:textId="77777777" w:rsidR="00A43721" w:rsidRPr="00951BEF" w:rsidRDefault="00A43721" w:rsidP="00A43721">
      <w:pPr>
        <w:ind w:firstLine="851"/>
        <w:jc w:val="both"/>
      </w:pPr>
      <w:r w:rsidRPr="00951BEF">
        <w:t xml:space="preserve"> 53. Informaciją apie sueigoje, išplėstinėje sueigoje priimtus sprendimus seniūnaitijų gyventojams teikia seniūnaičiai</w:t>
      </w:r>
      <w:r w:rsidRPr="00951BEF">
        <w:rPr>
          <w:b/>
        </w:rPr>
        <w:t xml:space="preserve">, </w:t>
      </w:r>
      <w:r w:rsidRPr="00951BEF">
        <w:t xml:space="preserve">o informaciją </w:t>
      </w:r>
      <w:r w:rsidRPr="00D14313">
        <w:rPr>
          <w:color w:val="000000" w:themeColor="text1"/>
        </w:rPr>
        <w:t>S</w:t>
      </w:r>
      <w:r w:rsidRPr="00951BEF">
        <w:t xml:space="preserve">avivaldybės administracijai apie </w:t>
      </w:r>
      <w:r w:rsidRPr="00D14313">
        <w:rPr>
          <w:color w:val="000000" w:themeColor="text1"/>
        </w:rPr>
        <w:t>S</w:t>
      </w:r>
      <w:r w:rsidRPr="00951BEF">
        <w:t>avivaldybės interneto svetainėje skelbtinus sueigų, išplėstinių sueigų sprendimus –  seniūnai.</w:t>
      </w:r>
    </w:p>
    <w:p w14:paraId="2404D445" w14:textId="77777777" w:rsidR="00A43721" w:rsidRPr="00951BEF" w:rsidRDefault="00A43721" w:rsidP="00A43721">
      <w:pPr>
        <w:ind w:firstLine="851"/>
      </w:pPr>
    </w:p>
    <w:p w14:paraId="685024DF" w14:textId="77777777" w:rsidR="00A43721" w:rsidRPr="00951BEF" w:rsidRDefault="00A43721" w:rsidP="00A43721">
      <w:pPr>
        <w:ind w:firstLine="720"/>
        <w:jc w:val="both"/>
        <w:rPr>
          <w:szCs w:val="24"/>
          <w:lang w:eastAsia="lt-LT"/>
        </w:rPr>
      </w:pPr>
    </w:p>
    <w:p w14:paraId="65A36121" w14:textId="77777777" w:rsidR="00A43721" w:rsidRPr="00951BEF" w:rsidRDefault="00A43721" w:rsidP="00A43721">
      <w:pPr>
        <w:ind w:firstLine="62"/>
        <w:jc w:val="center"/>
        <w:rPr>
          <w:szCs w:val="24"/>
          <w:lang w:eastAsia="lt-LT"/>
        </w:rPr>
      </w:pPr>
      <w:r w:rsidRPr="00951BEF">
        <w:rPr>
          <w:b/>
          <w:bCs/>
          <w:szCs w:val="24"/>
          <w:lang w:eastAsia="lt-LT"/>
        </w:rPr>
        <w:t>VI SKYRIUS</w:t>
      </w:r>
    </w:p>
    <w:p w14:paraId="47D2168A" w14:textId="77777777" w:rsidR="00A43721" w:rsidRPr="00951BEF" w:rsidRDefault="00A43721" w:rsidP="00A43721">
      <w:pPr>
        <w:jc w:val="center"/>
        <w:rPr>
          <w:szCs w:val="24"/>
          <w:lang w:eastAsia="lt-LT"/>
        </w:rPr>
      </w:pPr>
      <w:r w:rsidRPr="00951BEF">
        <w:rPr>
          <w:b/>
          <w:bCs/>
          <w:szCs w:val="24"/>
          <w:lang w:eastAsia="lt-LT"/>
        </w:rPr>
        <w:t>BAIGIAMOSIOS NUOSTATOS</w:t>
      </w:r>
    </w:p>
    <w:p w14:paraId="61B78705" w14:textId="77777777" w:rsidR="00A43721" w:rsidRPr="00951BEF" w:rsidRDefault="00A43721" w:rsidP="00A43721">
      <w:pPr>
        <w:ind w:firstLine="62"/>
        <w:rPr>
          <w:szCs w:val="24"/>
          <w:lang w:eastAsia="lt-LT"/>
        </w:rPr>
      </w:pPr>
    </w:p>
    <w:p w14:paraId="58C3B151" w14:textId="77777777" w:rsidR="00A43721" w:rsidRDefault="00A43721" w:rsidP="00A43721">
      <w:pPr>
        <w:ind w:firstLine="720"/>
        <w:jc w:val="both"/>
        <w:rPr>
          <w:szCs w:val="24"/>
          <w:lang w:eastAsia="lt-LT"/>
        </w:rPr>
      </w:pPr>
      <w:r w:rsidRPr="00951BEF">
        <w:rPr>
          <w:szCs w:val="24"/>
          <w:lang w:eastAsia="lt-LT"/>
        </w:rPr>
        <w:t>54.  Nuostatus, jų pakeitimus tvirtina Kretingos rajono savivaldybės taryba.</w:t>
      </w:r>
    </w:p>
    <w:p w14:paraId="66765CD8" w14:textId="77777777" w:rsidR="00A43721" w:rsidRDefault="00A43721" w:rsidP="00A43721">
      <w:pPr>
        <w:ind w:firstLine="720"/>
        <w:jc w:val="both"/>
        <w:rPr>
          <w:szCs w:val="24"/>
          <w:lang w:eastAsia="lt-LT"/>
        </w:rPr>
      </w:pPr>
    </w:p>
    <w:p w14:paraId="65D4C44D" w14:textId="77777777" w:rsidR="00A43721" w:rsidRPr="00A43721" w:rsidRDefault="00A43721" w:rsidP="00A43721">
      <w:pPr>
        <w:ind w:firstLine="720"/>
        <w:jc w:val="both"/>
        <w:rPr>
          <w:szCs w:val="24"/>
          <w:lang w:eastAsia="lt-LT"/>
        </w:rPr>
      </w:pPr>
      <w:r>
        <w:rPr>
          <w:szCs w:val="24"/>
          <w:lang w:eastAsia="lt-LT"/>
        </w:rPr>
        <w:t xml:space="preserve">                        __________________________________________</w:t>
      </w:r>
    </w:p>
    <w:p w14:paraId="2E7BA526" w14:textId="77777777" w:rsidR="00A43721" w:rsidRPr="00951BEF" w:rsidRDefault="00A43721" w:rsidP="00A43721"/>
    <w:p w14:paraId="587B8137" w14:textId="77777777" w:rsidR="00A43721" w:rsidRDefault="00A43721" w:rsidP="00EC5E5A">
      <w:pPr>
        <w:keepNext/>
        <w:jc w:val="center"/>
        <w:outlineLvl w:val="0"/>
        <w:rPr>
          <w:b/>
          <w:bCs/>
          <w:kern w:val="32"/>
          <w:sz w:val="26"/>
          <w:szCs w:val="26"/>
          <w:lang w:eastAsia="lt-LT"/>
        </w:rPr>
      </w:pPr>
    </w:p>
    <w:p w14:paraId="1518EFBA" w14:textId="77777777" w:rsidR="00A43721" w:rsidRDefault="00A43721" w:rsidP="00EC5E5A">
      <w:pPr>
        <w:keepNext/>
        <w:jc w:val="center"/>
        <w:outlineLvl w:val="0"/>
        <w:rPr>
          <w:b/>
          <w:bCs/>
          <w:kern w:val="32"/>
          <w:sz w:val="26"/>
          <w:szCs w:val="26"/>
          <w:lang w:eastAsia="lt-LT"/>
        </w:rPr>
      </w:pPr>
    </w:p>
    <w:p w14:paraId="78B176C0" w14:textId="77777777" w:rsidR="00A43721" w:rsidRDefault="00A43721" w:rsidP="00EC5E5A">
      <w:pPr>
        <w:keepNext/>
        <w:jc w:val="center"/>
        <w:outlineLvl w:val="0"/>
        <w:rPr>
          <w:b/>
          <w:bCs/>
          <w:kern w:val="32"/>
          <w:sz w:val="26"/>
          <w:szCs w:val="26"/>
          <w:lang w:eastAsia="lt-LT"/>
        </w:rPr>
      </w:pPr>
    </w:p>
    <w:p w14:paraId="4B25AF31" w14:textId="77777777" w:rsidR="00A43721" w:rsidRDefault="00A43721" w:rsidP="00EC5E5A">
      <w:pPr>
        <w:keepNext/>
        <w:jc w:val="center"/>
        <w:outlineLvl w:val="0"/>
        <w:rPr>
          <w:b/>
          <w:bCs/>
          <w:kern w:val="32"/>
          <w:sz w:val="26"/>
          <w:szCs w:val="26"/>
          <w:lang w:eastAsia="lt-LT"/>
        </w:rPr>
      </w:pPr>
    </w:p>
    <w:p w14:paraId="7FBEC5FC" w14:textId="77777777" w:rsidR="00A43721" w:rsidRDefault="00A43721" w:rsidP="00EC5E5A">
      <w:pPr>
        <w:keepNext/>
        <w:jc w:val="center"/>
        <w:outlineLvl w:val="0"/>
        <w:rPr>
          <w:b/>
          <w:bCs/>
          <w:kern w:val="32"/>
          <w:sz w:val="26"/>
          <w:szCs w:val="26"/>
          <w:lang w:eastAsia="lt-LT"/>
        </w:rPr>
      </w:pPr>
    </w:p>
    <w:p w14:paraId="54BE56EC" w14:textId="77777777" w:rsidR="00A43721" w:rsidRDefault="00A43721" w:rsidP="00EC5E5A">
      <w:pPr>
        <w:keepNext/>
        <w:jc w:val="center"/>
        <w:outlineLvl w:val="0"/>
        <w:rPr>
          <w:b/>
          <w:bCs/>
          <w:kern w:val="32"/>
          <w:sz w:val="26"/>
          <w:szCs w:val="26"/>
          <w:lang w:eastAsia="lt-LT"/>
        </w:rPr>
      </w:pPr>
    </w:p>
    <w:p w14:paraId="251977AC" w14:textId="77777777" w:rsidR="00A43721" w:rsidRDefault="00A43721" w:rsidP="00EC5E5A">
      <w:pPr>
        <w:keepNext/>
        <w:jc w:val="center"/>
        <w:outlineLvl w:val="0"/>
        <w:rPr>
          <w:b/>
          <w:bCs/>
          <w:kern w:val="32"/>
          <w:sz w:val="26"/>
          <w:szCs w:val="26"/>
          <w:lang w:eastAsia="lt-LT"/>
        </w:rPr>
      </w:pPr>
    </w:p>
    <w:p w14:paraId="5D10D674" w14:textId="77777777" w:rsidR="00A43721" w:rsidRDefault="00A43721" w:rsidP="00EC5E5A">
      <w:pPr>
        <w:keepNext/>
        <w:jc w:val="center"/>
        <w:outlineLvl w:val="0"/>
        <w:rPr>
          <w:b/>
          <w:bCs/>
          <w:kern w:val="32"/>
          <w:sz w:val="26"/>
          <w:szCs w:val="26"/>
          <w:lang w:eastAsia="lt-LT"/>
        </w:rPr>
      </w:pPr>
    </w:p>
    <w:p w14:paraId="69FFF93A" w14:textId="77777777" w:rsidR="00A43721" w:rsidRDefault="00A43721" w:rsidP="00EC5E5A">
      <w:pPr>
        <w:keepNext/>
        <w:jc w:val="center"/>
        <w:outlineLvl w:val="0"/>
        <w:rPr>
          <w:b/>
          <w:bCs/>
          <w:kern w:val="32"/>
          <w:sz w:val="26"/>
          <w:szCs w:val="26"/>
          <w:lang w:eastAsia="lt-LT"/>
        </w:rPr>
      </w:pPr>
    </w:p>
    <w:p w14:paraId="2A7AF7ED" w14:textId="0F72CBBA" w:rsidR="00A43721" w:rsidRDefault="00A43721" w:rsidP="00B41F5E">
      <w:pPr>
        <w:keepNext/>
        <w:tabs>
          <w:tab w:val="left" w:pos="6615"/>
        </w:tabs>
        <w:outlineLvl w:val="0"/>
        <w:rPr>
          <w:b/>
          <w:bCs/>
          <w:kern w:val="32"/>
          <w:sz w:val="26"/>
          <w:szCs w:val="26"/>
          <w:lang w:eastAsia="lt-LT"/>
        </w:rPr>
      </w:pPr>
    </w:p>
    <w:p w14:paraId="4A861950" w14:textId="77777777" w:rsidR="00A43721" w:rsidRDefault="00A43721" w:rsidP="00EC5E5A">
      <w:pPr>
        <w:keepNext/>
        <w:jc w:val="center"/>
        <w:outlineLvl w:val="0"/>
        <w:rPr>
          <w:b/>
          <w:bCs/>
          <w:kern w:val="32"/>
          <w:sz w:val="26"/>
          <w:szCs w:val="26"/>
          <w:lang w:eastAsia="lt-LT"/>
        </w:rPr>
      </w:pPr>
    </w:p>
    <w:p w14:paraId="1585E037" w14:textId="77777777" w:rsidR="00A43721" w:rsidRDefault="00A43721" w:rsidP="00EC5E5A">
      <w:pPr>
        <w:keepNext/>
        <w:jc w:val="center"/>
        <w:outlineLvl w:val="0"/>
        <w:rPr>
          <w:b/>
          <w:bCs/>
          <w:kern w:val="32"/>
          <w:sz w:val="26"/>
          <w:szCs w:val="26"/>
          <w:lang w:eastAsia="lt-LT"/>
        </w:rPr>
      </w:pPr>
    </w:p>
    <w:p w14:paraId="4BF762C4" w14:textId="77777777" w:rsidR="00A43721" w:rsidRDefault="00A43721" w:rsidP="00EC5E5A">
      <w:pPr>
        <w:keepNext/>
        <w:jc w:val="center"/>
        <w:outlineLvl w:val="0"/>
        <w:rPr>
          <w:b/>
          <w:bCs/>
          <w:kern w:val="32"/>
          <w:sz w:val="26"/>
          <w:szCs w:val="26"/>
          <w:lang w:eastAsia="lt-LT"/>
        </w:rPr>
      </w:pPr>
    </w:p>
    <w:p w14:paraId="6C94C94D" w14:textId="77777777" w:rsidR="00A43721" w:rsidRDefault="00A43721" w:rsidP="00EC5E5A">
      <w:pPr>
        <w:keepNext/>
        <w:jc w:val="center"/>
        <w:outlineLvl w:val="0"/>
        <w:rPr>
          <w:b/>
          <w:bCs/>
          <w:kern w:val="32"/>
          <w:sz w:val="26"/>
          <w:szCs w:val="26"/>
          <w:lang w:eastAsia="lt-LT"/>
        </w:rPr>
      </w:pPr>
    </w:p>
    <w:p w14:paraId="22FB6F7B" w14:textId="77777777" w:rsidR="00A43721" w:rsidRDefault="00A43721" w:rsidP="00EC5E5A">
      <w:pPr>
        <w:keepNext/>
        <w:jc w:val="center"/>
        <w:outlineLvl w:val="0"/>
        <w:rPr>
          <w:b/>
          <w:bCs/>
          <w:kern w:val="32"/>
          <w:sz w:val="26"/>
          <w:szCs w:val="26"/>
          <w:lang w:eastAsia="lt-LT"/>
        </w:rPr>
      </w:pPr>
    </w:p>
    <w:p w14:paraId="22F099BA" w14:textId="77777777" w:rsidR="00A43721" w:rsidRDefault="00A43721" w:rsidP="00EC5E5A">
      <w:pPr>
        <w:keepNext/>
        <w:jc w:val="center"/>
        <w:outlineLvl w:val="0"/>
        <w:rPr>
          <w:b/>
          <w:bCs/>
          <w:kern w:val="32"/>
          <w:sz w:val="26"/>
          <w:szCs w:val="26"/>
          <w:lang w:eastAsia="lt-LT"/>
        </w:rPr>
      </w:pPr>
    </w:p>
    <w:p w14:paraId="03463876" w14:textId="77777777" w:rsidR="00A43721" w:rsidRDefault="00A43721" w:rsidP="00EC5E5A">
      <w:pPr>
        <w:keepNext/>
        <w:jc w:val="center"/>
        <w:outlineLvl w:val="0"/>
        <w:rPr>
          <w:b/>
          <w:bCs/>
          <w:kern w:val="32"/>
          <w:sz w:val="26"/>
          <w:szCs w:val="26"/>
          <w:lang w:eastAsia="lt-LT"/>
        </w:rPr>
      </w:pPr>
    </w:p>
    <w:p w14:paraId="37F0A9B6" w14:textId="77777777" w:rsidR="00A43721" w:rsidRDefault="00A43721" w:rsidP="00EC5E5A">
      <w:pPr>
        <w:keepNext/>
        <w:jc w:val="center"/>
        <w:outlineLvl w:val="0"/>
        <w:rPr>
          <w:b/>
          <w:bCs/>
          <w:kern w:val="32"/>
          <w:sz w:val="26"/>
          <w:szCs w:val="26"/>
          <w:lang w:eastAsia="lt-LT"/>
        </w:rPr>
      </w:pPr>
    </w:p>
    <w:p w14:paraId="26AB705B" w14:textId="77777777" w:rsidR="00A43721" w:rsidRDefault="00A43721" w:rsidP="00EC5E5A">
      <w:pPr>
        <w:keepNext/>
        <w:jc w:val="center"/>
        <w:outlineLvl w:val="0"/>
        <w:rPr>
          <w:b/>
          <w:bCs/>
          <w:kern w:val="32"/>
          <w:sz w:val="26"/>
          <w:szCs w:val="26"/>
          <w:lang w:eastAsia="lt-LT"/>
        </w:rPr>
      </w:pPr>
    </w:p>
    <w:p w14:paraId="1A02173F" w14:textId="77777777" w:rsidR="00A43721" w:rsidRDefault="00A43721" w:rsidP="00EC5E5A">
      <w:pPr>
        <w:keepNext/>
        <w:jc w:val="center"/>
        <w:outlineLvl w:val="0"/>
        <w:rPr>
          <w:b/>
          <w:bCs/>
          <w:kern w:val="32"/>
          <w:sz w:val="26"/>
          <w:szCs w:val="26"/>
          <w:lang w:eastAsia="lt-LT"/>
        </w:rPr>
      </w:pPr>
    </w:p>
    <w:p w14:paraId="5D428A9A" w14:textId="77777777" w:rsidR="000E5C4D" w:rsidRDefault="000E5C4D" w:rsidP="00EC5E5A">
      <w:pPr>
        <w:keepNext/>
        <w:jc w:val="center"/>
        <w:outlineLvl w:val="0"/>
        <w:rPr>
          <w:b/>
          <w:bCs/>
          <w:kern w:val="32"/>
          <w:sz w:val="26"/>
          <w:szCs w:val="26"/>
          <w:lang w:eastAsia="lt-LT"/>
        </w:rPr>
      </w:pPr>
    </w:p>
    <w:p w14:paraId="5CCC110F" w14:textId="77777777" w:rsidR="000E5C4D" w:rsidRDefault="000E5C4D" w:rsidP="00EC5E5A">
      <w:pPr>
        <w:keepNext/>
        <w:jc w:val="center"/>
        <w:outlineLvl w:val="0"/>
        <w:rPr>
          <w:b/>
          <w:bCs/>
          <w:kern w:val="32"/>
          <w:sz w:val="26"/>
          <w:szCs w:val="26"/>
          <w:lang w:eastAsia="lt-LT"/>
        </w:rPr>
      </w:pPr>
    </w:p>
    <w:p w14:paraId="1BB7417F" w14:textId="77777777" w:rsidR="000E5C4D" w:rsidRDefault="000E5C4D" w:rsidP="00EC5E5A">
      <w:pPr>
        <w:keepNext/>
        <w:jc w:val="center"/>
        <w:outlineLvl w:val="0"/>
        <w:rPr>
          <w:b/>
          <w:bCs/>
          <w:kern w:val="32"/>
          <w:sz w:val="26"/>
          <w:szCs w:val="26"/>
          <w:lang w:eastAsia="lt-LT"/>
        </w:rPr>
      </w:pPr>
    </w:p>
    <w:p w14:paraId="60585ED4" w14:textId="77777777" w:rsidR="000E5C4D" w:rsidRDefault="000E5C4D" w:rsidP="00EC5E5A">
      <w:pPr>
        <w:keepNext/>
        <w:jc w:val="center"/>
        <w:outlineLvl w:val="0"/>
        <w:rPr>
          <w:b/>
          <w:bCs/>
          <w:kern w:val="32"/>
          <w:sz w:val="26"/>
          <w:szCs w:val="26"/>
          <w:lang w:eastAsia="lt-LT"/>
        </w:rPr>
      </w:pPr>
    </w:p>
    <w:p w14:paraId="393AE5F9" w14:textId="77777777" w:rsidR="00A43721" w:rsidRDefault="00A43721" w:rsidP="00EC5E5A">
      <w:pPr>
        <w:keepNext/>
        <w:jc w:val="center"/>
        <w:outlineLvl w:val="0"/>
        <w:rPr>
          <w:b/>
          <w:bCs/>
          <w:kern w:val="32"/>
          <w:sz w:val="26"/>
          <w:szCs w:val="26"/>
          <w:lang w:eastAsia="lt-LT"/>
        </w:rPr>
      </w:pPr>
    </w:p>
    <w:p w14:paraId="23955E12" w14:textId="77777777" w:rsidR="00A43721" w:rsidRDefault="00A43721" w:rsidP="00EC5E5A">
      <w:pPr>
        <w:keepNext/>
        <w:jc w:val="center"/>
        <w:outlineLvl w:val="0"/>
        <w:rPr>
          <w:b/>
          <w:bCs/>
          <w:kern w:val="32"/>
          <w:sz w:val="26"/>
          <w:szCs w:val="26"/>
          <w:lang w:eastAsia="lt-LT"/>
        </w:rPr>
      </w:pPr>
    </w:p>
    <w:p w14:paraId="34469F7F" w14:textId="77777777" w:rsidR="0030082E" w:rsidRDefault="0030082E" w:rsidP="00EC5E5A">
      <w:pPr>
        <w:keepNext/>
        <w:jc w:val="center"/>
        <w:outlineLvl w:val="0"/>
        <w:rPr>
          <w:b/>
          <w:bCs/>
          <w:kern w:val="32"/>
          <w:sz w:val="26"/>
          <w:szCs w:val="26"/>
          <w:lang w:eastAsia="lt-LT"/>
        </w:rPr>
      </w:pPr>
    </w:p>
    <w:p w14:paraId="1461A581" w14:textId="77777777" w:rsidR="00A43721" w:rsidRDefault="00A43721" w:rsidP="00EC5E5A">
      <w:pPr>
        <w:jc w:val="center"/>
        <w:rPr>
          <w:b/>
          <w:szCs w:val="24"/>
        </w:rPr>
      </w:pPr>
    </w:p>
    <w:p w14:paraId="0116FB97" w14:textId="77777777" w:rsidR="00A43721" w:rsidRDefault="00A43721" w:rsidP="00EC5E5A">
      <w:pPr>
        <w:jc w:val="center"/>
        <w:rPr>
          <w:b/>
          <w:szCs w:val="24"/>
        </w:rPr>
      </w:pPr>
    </w:p>
    <w:sectPr w:rsidR="00A43721" w:rsidSect="005A7DF0">
      <w:headerReference w:type="first" r:id="rId10"/>
      <w:pgSz w:w="11906" w:h="16838" w:code="9"/>
      <w:pgMar w:top="1134" w:right="567" w:bottom="1134" w:left="1701" w:header="720" w:footer="720" w:gutter="0"/>
      <w:cols w:space="720"/>
      <w:formProt w:val="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67B1C4B" w14:textId="77777777" w:rsidR="005A7DF0" w:rsidRDefault="005A7DF0" w:rsidP="005A7DF0">
      <w:r>
        <w:separator/>
      </w:r>
    </w:p>
  </w:endnote>
  <w:endnote w:type="continuationSeparator" w:id="0">
    <w:p w14:paraId="7189B09D" w14:textId="77777777" w:rsidR="005A7DF0" w:rsidRDefault="005A7DF0" w:rsidP="005A7D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sig w:usb0="00000007" w:usb1="00000000" w:usb2="00000000" w:usb3="00000000" w:csb0="00000003" w:csb1="00000000"/>
  </w:font>
  <w:font w:name="TimesNewRoman">
    <w:altName w:val="Times New Roman"/>
    <w:charset w:val="BA"/>
    <w:family w:val="roman"/>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9379AB7" w14:textId="77777777" w:rsidR="005A7DF0" w:rsidRDefault="005A7DF0" w:rsidP="005A7DF0">
      <w:r>
        <w:separator/>
      </w:r>
    </w:p>
  </w:footnote>
  <w:footnote w:type="continuationSeparator" w:id="0">
    <w:p w14:paraId="485DCBA8" w14:textId="77777777" w:rsidR="005A7DF0" w:rsidRDefault="005A7DF0" w:rsidP="005A7D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E60529" w14:textId="7B40B72B" w:rsidR="005A7DF0" w:rsidRPr="005A7DF0" w:rsidRDefault="005A7DF0" w:rsidP="005A7DF0">
    <w:pPr>
      <w:tabs>
        <w:tab w:val="center" w:pos="4819"/>
        <w:tab w:val="right" w:pos="9638"/>
      </w:tabs>
      <w:jc w:val="center"/>
      <w:rPr>
        <w:b/>
      </w:rPr>
    </w:pPr>
    <w:r>
      <w:rPr>
        <w:b/>
      </w:rPr>
      <w:tab/>
    </w:r>
    <w:r>
      <w:rPr>
        <w:b/>
      </w:rPr>
      <w:tab/>
    </w:r>
    <w:r w:rsidRPr="005A7DF0">
      <w:rPr>
        <w:b/>
      </w:rPr>
      <w:t>Projekto</w:t>
    </w:r>
  </w:p>
  <w:p w14:paraId="0A60D44F" w14:textId="77777777" w:rsidR="005A7DF0" w:rsidRPr="005A7DF0" w:rsidRDefault="005A7DF0" w:rsidP="005A7DF0">
    <w:pPr>
      <w:tabs>
        <w:tab w:val="center" w:pos="4819"/>
        <w:tab w:val="right" w:pos="9638"/>
      </w:tabs>
      <w:jc w:val="right"/>
      <w:rPr>
        <w:b/>
      </w:rPr>
    </w:pPr>
    <w:r w:rsidRPr="005A7DF0">
      <w:rPr>
        <w:b/>
      </w:rPr>
      <w:t>lyginamasis variantas</w:t>
    </w:r>
  </w:p>
  <w:p w14:paraId="667DDA98" w14:textId="77777777" w:rsidR="005A7DF0" w:rsidRDefault="005A7DF0">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540D28"/>
    <w:multiLevelType w:val="hybridMultilevel"/>
    <w:tmpl w:val="A93C036C"/>
    <w:lvl w:ilvl="0" w:tplc="AA46E8A6">
      <w:start w:val="1"/>
      <w:numFmt w:val="decimal"/>
      <w:lvlText w:val="%1."/>
      <w:lvlJc w:val="left"/>
      <w:pPr>
        <w:ind w:left="1656" w:hanging="360"/>
      </w:pPr>
      <w:rPr>
        <w:b/>
      </w:rPr>
    </w:lvl>
    <w:lvl w:ilvl="1" w:tplc="04270019">
      <w:start w:val="1"/>
      <w:numFmt w:val="lowerLetter"/>
      <w:lvlText w:val="%2."/>
      <w:lvlJc w:val="left"/>
      <w:pPr>
        <w:ind w:left="2376" w:hanging="360"/>
      </w:pPr>
    </w:lvl>
    <w:lvl w:ilvl="2" w:tplc="0427001B">
      <w:start w:val="1"/>
      <w:numFmt w:val="lowerRoman"/>
      <w:lvlText w:val="%3."/>
      <w:lvlJc w:val="right"/>
      <w:pPr>
        <w:ind w:left="3096" w:hanging="180"/>
      </w:pPr>
    </w:lvl>
    <w:lvl w:ilvl="3" w:tplc="0427000F">
      <w:start w:val="1"/>
      <w:numFmt w:val="decimal"/>
      <w:lvlText w:val="%4."/>
      <w:lvlJc w:val="left"/>
      <w:pPr>
        <w:ind w:left="3816" w:hanging="360"/>
      </w:pPr>
    </w:lvl>
    <w:lvl w:ilvl="4" w:tplc="04270019">
      <w:start w:val="1"/>
      <w:numFmt w:val="lowerLetter"/>
      <w:lvlText w:val="%5."/>
      <w:lvlJc w:val="left"/>
      <w:pPr>
        <w:ind w:left="4536" w:hanging="360"/>
      </w:pPr>
    </w:lvl>
    <w:lvl w:ilvl="5" w:tplc="0427001B">
      <w:start w:val="1"/>
      <w:numFmt w:val="lowerRoman"/>
      <w:lvlText w:val="%6."/>
      <w:lvlJc w:val="right"/>
      <w:pPr>
        <w:ind w:left="5256" w:hanging="180"/>
      </w:pPr>
    </w:lvl>
    <w:lvl w:ilvl="6" w:tplc="0427000F">
      <w:start w:val="1"/>
      <w:numFmt w:val="decimal"/>
      <w:lvlText w:val="%7."/>
      <w:lvlJc w:val="left"/>
      <w:pPr>
        <w:ind w:left="5976" w:hanging="360"/>
      </w:pPr>
    </w:lvl>
    <w:lvl w:ilvl="7" w:tplc="04270019">
      <w:start w:val="1"/>
      <w:numFmt w:val="lowerLetter"/>
      <w:lvlText w:val="%8."/>
      <w:lvlJc w:val="left"/>
      <w:pPr>
        <w:ind w:left="6696" w:hanging="360"/>
      </w:pPr>
    </w:lvl>
    <w:lvl w:ilvl="8" w:tplc="0427001B">
      <w:start w:val="1"/>
      <w:numFmt w:val="lowerRoman"/>
      <w:lvlText w:val="%9."/>
      <w:lvlJc w:val="right"/>
      <w:pPr>
        <w:ind w:left="7416" w:hanging="180"/>
      </w:pPr>
    </w:lvl>
  </w:abstractNum>
  <w:abstractNum w:abstractNumId="1">
    <w:nsid w:val="109718DE"/>
    <w:multiLevelType w:val="hybridMultilevel"/>
    <w:tmpl w:val="422854FE"/>
    <w:lvl w:ilvl="0" w:tplc="C504AEC4">
      <w:start w:val="3"/>
      <w:numFmt w:val="decimal"/>
      <w:lvlText w:val="%1."/>
      <w:lvlJc w:val="left"/>
      <w:pPr>
        <w:ind w:left="1620" w:hanging="360"/>
      </w:pPr>
    </w:lvl>
    <w:lvl w:ilvl="1" w:tplc="04270019">
      <w:start w:val="1"/>
      <w:numFmt w:val="lowerLetter"/>
      <w:lvlText w:val="%2."/>
      <w:lvlJc w:val="left"/>
      <w:pPr>
        <w:ind w:left="2340" w:hanging="360"/>
      </w:pPr>
    </w:lvl>
    <w:lvl w:ilvl="2" w:tplc="0427001B">
      <w:start w:val="1"/>
      <w:numFmt w:val="lowerRoman"/>
      <w:lvlText w:val="%3."/>
      <w:lvlJc w:val="right"/>
      <w:pPr>
        <w:ind w:left="3060" w:hanging="180"/>
      </w:pPr>
    </w:lvl>
    <w:lvl w:ilvl="3" w:tplc="0427000F">
      <w:start w:val="1"/>
      <w:numFmt w:val="decimal"/>
      <w:lvlText w:val="%4."/>
      <w:lvlJc w:val="left"/>
      <w:pPr>
        <w:ind w:left="3780" w:hanging="360"/>
      </w:pPr>
    </w:lvl>
    <w:lvl w:ilvl="4" w:tplc="04270019">
      <w:start w:val="1"/>
      <w:numFmt w:val="lowerLetter"/>
      <w:lvlText w:val="%5."/>
      <w:lvlJc w:val="left"/>
      <w:pPr>
        <w:ind w:left="4500" w:hanging="360"/>
      </w:pPr>
    </w:lvl>
    <w:lvl w:ilvl="5" w:tplc="0427001B">
      <w:start w:val="1"/>
      <w:numFmt w:val="lowerRoman"/>
      <w:lvlText w:val="%6."/>
      <w:lvlJc w:val="right"/>
      <w:pPr>
        <w:ind w:left="5220" w:hanging="180"/>
      </w:pPr>
    </w:lvl>
    <w:lvl w:ilvl="6" w:tplc="0427000F">
      <w:start w:val="1"/>
      <w:numFmt w:val="decimal"/>
      <w:lvlText w:val="%7."/>
      <w:lvlJc w:val="left"/>
      <w:pPr>
        <w:ind w:left="5940" w:hanging="360"/>
      </w:pPr>
    </w:lvl>
    <w:lvl w:ilvl="7" w:tplc="04270019">
      <w:start w:val="1"/>
      <w:numFmt w:val="lowerLetter"/>
      <w:lvlText w:val="%8."/>
      <w:lvlJc w:val="left"/>
      <w:pPr>
        <w:ind w:left="6660" w:hanging="360"/>
      </w:pPr>
    </w:lvl>
    <w:lvl w:ilvl="8" w:tplc="0427001B">
      <w:start w:val="1"/>
      <w:numFmt w:val="lowerRoman"/>
      <w:lvlText w:val="%9."/>
      <w:lvlJc w:val="right"/>
      <w:pPr>
        <w:ind w:left="7380" w:hanging="180"/>
      </w:pPr>
    </w:lvl>
  </w:abstractNum>
  <w:abstractNum w:abstractNumId="2">
    <w:nsid w:val="26A54005"/>
    <w:multiLevelType w:val="hybridMultilevel"/>
    <w:tmpl w:val="CC902E88"/>
    <w:lvl w:ilvl="0" w:tplc="1122AB9A">
      <w:start w:val="327"/>
      <w:numFmt w:val="decimal"/>
      <w:lvlText w:val="%1."/>
      <w:lvlJc w:val="left"/>
      <w:pPr>
        <w:ind w:left="1696" w:hanging="420"/>
      </w:pPr>
      <w:rPr>
        <w:rFonts w:hint="default"/>
      </w:rPr>
    </w:lvl>
    <w:lvl w:ilvl="1" w:tplc="04270019" w:tentative="1">
      <w:start w:val="1"/>
      <w:numFmt w:val="lowerLetter"/>
      <w:lvlText w:val="%2."/>
      <w:lvlJc w:val="left"/>
      <w:pPr>
        <w:ind w:left="2356" w:hanging="360"/>
      </w:pPr>
    </w:lvl>
    <w:lvl w:ilvl="2" w:tplc="0427001B" w:tentative="1">
      <w:start w:val="1"/>
      <w:numFmt w:val="lowerRoman"/>
      <w:lvlText w:val="%3."/>
      <w:lvlJc w:val="right"/>
      <w:pPr>
        <w:ind w:left="3076" w:hanging="180"/>
      </w:pPr>
    </w:lvl>
    <w:lvl w:ilvl="3" w:tplc="0427000F" w:tentative="1">
      <w:start w:val="1"/>
      <w:numFmt w:val="decimal"/>
      <w:lvlText w:val="%4."/>
      <w:lvlJc w:val="left"/>
      <w:pPr>
        <w:ind w:left="3796" w:hanging="360"/>
      </w:pPr>
    </w:lvl>
    <w:lvl w:ilvl="4" w:tplc="04270019" w:tentative="1">
      <w:start w:val="1"/>
      <w:numFmt w:val="lowerLetter"/>
      <w:lvlText w:val="%5."/>
      <w:lvlJc w:val="left"/>
      <w:pPr>
        <w:ind w:left="4516" w:hanging="360"/>
      </w:pPr>
    </w:lvl>
    <w:lvl w:ilvl="5" w:tplc="0427001B" w:tentative="1">
      <w:start w:val="1"/>
      <w:numFmt w:val="lowerRoman"/>
      <w:lvlText w:val="%6."/>
      <w:lvlJc w:val="right"/>
      <w:pPr>
        <w:ind w:left="5236" w:hanging="180"/>
      </w:pPr>
    </w:lvl>
    <w:lvl w:ilvl="6" w:tplc="0427000F" w:tentative="1">
      <w:start w:val="1"/>
      <w:numFmt w:val="decimal"/>
      <w:lvlText w:val="%7."/>
      <w:lvlJc w:val="left"/>
      <w:pPr>
        <w:ind w:left="5956" w:hanging="360"/>
      </w:pPr>
    </w:lvl>
    <w:lvl w:ilvl="7" w:tplc="04270019" w:tentative="1">
      <w:start w:val="1"/>
      <w:numFmt w:val="lowerLetter"/>
      <w:lvlText w:val="%8."/>
      <w:lvlJc w:val="left"/>
      <w:pPr>
        <w:ind w:left="6676" w:hanging="360"/>
      </w:pPr>
    </w:lvl>
    <w:lvl w:ilvl="8" w:tplc="0427001B" w:tentative="1">
      <w:start w:val="1"/>
      <w:numFmt w:val="lowerRoman"/>
      <w:lvlText w:val="%9."/>
      <w:lvlJc w:val="right"/>
      <w:pPr>
        <w:ind w:left="7396" w:hanging="180"/>
      </w:pPr>
    </w:lvl>
  </w:abstractNum>
  <w:abstractNum w:abstractNumId="3">
    <w:nsid w:val="3EF46150"/>
    <w:multiLevelType w:val="hybridMultilevel"/>
    <w:tmpl w:val="19EA7ACE"/>
    <w:lvl w:ilvl="0" w:tplc="5E8A3ED6">
      <w:start w:val="54"/>
      <w:numFmt w:val="bullet"/>
      <w:lvlText w:val="-"/>
      <w:lvlJc w:val="left"/>
      <w:pPr>
        <w:ind w:left="2220" w:hanging="360"/>
      </w:pPr>
      <w:rPr>
        <w:rFonts w:ascii="Times New Roman" w:eastAsia="Times New Roman" w:hAnsi="Times New Roman" w:cs="Times New Roman" w:hint="default"/>
      </w:rPr>
    </w:lvl>
    <w:lvl w:ilvl="1" w:tplc="04270003" w:tentative="1">
      <w:start w:val="1"/>
      <w:numFmt w:val="bullet"/>
      <w:lvlText w:val="o"/>
      <w:lvlJc w:val="left"/>
      <w:pPr>
        <w:ind w:left="2940" w:hanging="360"/>
      </w:pPr>
      <w:rPr>
        <w:rFonts w:ascii="Courier New" w:hAnsi="Courier New" w:cs="Courier New" w:hint="default"/>
      </w:rPr>
    </w:lvl>
    <w:lvl w:ilvl="2" w:tplc="04270005" w:tentative="1">
      <w:start w:val="1"/>
      <w:numFmt w:val="bullet"/>
      <w:lvlText w:val=""/>
      <w:lvlJc w:val="left"/>
      <w:pPr>
        <w:ind w:left="3660" w:hanging="360"/>
      </w:pPr>
      <w:rPr>
        <w:rFonts w:ascii="Wingdings" w:hAnsi="Wingdings" w:hint="default"/>
      </w:rPr>
    </w:lvl>
    <w:lvl w:ilvl="3" w:tplc="04270001" w:tentative="1">
      <w:start w:val="1"/>
      <w:numFmt w:val="bullet"/>
      <w:lvlText w:val=""/>
      <w:lvlJc w:val="left"/>
      <w:pPr>
        <w:ind w:left="4380" w:hanging="360"/>
      </w:pPr>
      <w:rPr>
        <w:rFonts w:ascii="Symbol" w:hAnsi="Symbol" w:hint="default"/>
      </w:rPr>
    </w:lvl>
    <w:lvl w:ilvl="4" w:tplc="04270003" w:tentative="1">
      <w:start w:val="1"/>
      <w:numFmt w:val="bullet"/>
      <w:lvlText w:val="o"/>
      <w:lvlJc w:val="left"/>
      <w:pPr>
        <w:ind w:left="5100" w:hanging="360"/>
      </w:pPr>
      <w:rPr>
        <w:rFonts w:ascii="Courier New" w:hAnsi="Courier New" w:cs="Courier New" w:hint="default"/>
      </w:rPr>
    </w:lvl>
    <w:lvl w:ilvl="5" w:tplc="04270005" w:tentative="1">
      <w:start w:val="1"/>
      <w:numFmt w:val="bullet"/>
      <w:lvlText w:val=""/>
      <w:lvlJc w:val="left"/>
      <w:pPr>
        <w:ind w:left="5820" w:hanging="360"/>
      </w:pPr>
      <w:rPr>
        <w:rFonts w:ascii="Wingdings" w:hAnsi="Wingdings" w:hint="default"/>
      </w:rPr>
    </w:lvl>
    <w:lvl w:ilvl="6" w:tplc="04270001" w:tentative="1">
      <w:start w:val="1"/>
      <w:numFmt w:val="bullet"/>
      <w:lvlText w:val=""/>
      <w:lvlJc w:val="left"/>
      <w:pPr>
        <w:ind w:left="6540" w:hanging="360"/>
      </w:pPr>
      <w:rPr>
        <w:rFonts w:ascii="Symbol" w:hAnsi="Symbol" w:hint="default"/>
      </w:rPr>
    </w:lvl>
    <w:lvl w:ilvl="7" w:tplc="04270003" w:tentative="1">
      <w:start w:val="1"/>
      <w:numFmt w:val="bullet"/>
      <w:lvlText w:val="o"/>
      <w:lvlJc w:val="left"/>
      <w:pPr>
        <w:ind w:left="7260" w:hanging="360"/>
      </w:pPr>
      <w:rPr>
        <w:rFonts w:ascii="Courier New" w:hAnsi="Courier New" w:cs="Courier New" w:hint="default"/>
      </w:rPr>
    </w:lvl>
    <w:lvl w:ilvl="8" w:tplc="04270005" w:tentative="1">
      <w:start w:val="1"/>
      <w:numFmt w:val="bullet"/>
      <w:lvlText w:val=""/>
      <w:lvlJc w:val="left"/>
      <w:pPr>
        <w:ind w:left="79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5E5A"/>
    <w:rsid w:val="00077233"/>
    <w:rsid w:val="000B1A06"/>
    <w:rsid w:val="000E1A60"/>
    <w:rsid w:val="000E5C4D"/>
    <w:rsid w:val="000E7465"/>
    <w:rsid w:val="00130ECE"/>
    <w:rsid w:val="001546B7"/>
    <w:rsid w:val="00162BEB"/>
    <w:rsid w:val="00171B93"/>
    <w:rsid w:val="001B19C2"/>
    <w:rsid w:val="0020143F"/>
    <w:rsid w:val="00224A55"/>
    <w:rsid w:val="00263FC0"/>
    <w:rsid w:val="00270E10"/>
    <w:rsid w:val="002804BE"/>
    <w:rsid w:val="00285194"/>
    <w:rsid w:val="00287817"/>
    <w:rsid w:val="002A3442"/>
    <w:rsid w:val="002D693B"/>
    <w:rsid w:val="0030082E"/>
    <w:rsid w:val="00305026"/>
    <w:rsid w:val="00323A70"/>
    <w:rsid w:val="00323C90"/>
    <w:rsid w:val="004176D6"/>
    <w:rsid w:val="004305D1"/>
    <w:rsid w:val="0043700E"/>
    <w:rsid w:val="00462A4F"/>
    <w:rsid w:val="00495087"/>
    <w:rsid w:val="004A6985"/>
    <w:rsid w:val="004D1132"/>
    <w:rsid w:val="00520AA3"/>
    <w:rsid w:val="00547908"/>
    <w:rsid w:val="005605C4"/>
    <w:rsid w:val="00581374"/>
    <w:rsid w:val="005A7DF0"/>
    <w:rsid w:val="005B616C"/>
    <w:rsid w:val="005F5249"/>
    <w:rsid w:val="00626E5E"/>
    <w:rsid w:val="00636874"/>
    <w:rsid w:val="00643983"/>
    <w:rsid w:val="006C5201"/>
    <w:rsid w:val="006C5F78"/>
    <w:rsid w:val="006E4BF6"/>
    <w:rsid w:val="007660CF"/>
    <w:rsid w:val="007A25E6"/>
    <w:rsid w:val="007A7722"/>
    <w:rsid w:val="007F3364"/>
    <w:rsid w:val="00810A61"/>
    <w:rsid w:val="0083542A"/>
    <w:rsid w:val="0087670D"/>
    <w:rsid w:val="008943E7"/>
    <w:rsid w:val="008F5D5E"/>
    <w:rsid w:val="00921B23"/>
    <w:rsid w:val="00921E90"/>
    <w:rsid w:val="009828F2"/>
    <w:rsid w:val="009B6DC0"/>
    <w:rsid w:val="009E421A"/>
    <w:rsid w:val="00A22451"/>
    <w:rsid w:val="00A43721"/>
    <w:rsid w:val="00A907E6"/>
    <w:rsid w:val="00A966D8"/>
    <w:rsid w:val="00AA692C"/>
    <w:rsid w:val="00AE76E8"/>
    <w:rsid w:val="00AF7E87"/>
    <w:rsid w:val="00B00406"/>
    <w:rsid w:val="00B07C61"/>
    <w:rsid w:val="00B159A9"/>
    <w:rsid w:val="00B41F5E"/>
    <w:rsid w:val="00B45124"/>
    <w:rsid w:val="00BB61B3"/>
    <w:rsid w:val="00BB7007"/>
    <w:rsid w:val="00C27F95"/>
    <w:rsid w:val="00C4330F"/>
    <w:rsid w:val="00C640BE"/>
    <w:rsid w:val="00C70B94"/>
    <w:rsid w:val="00C7406A"/>
    <w:rsid w:val="00C86035"/>
    <w:rsid w:val="00CA4049"/>
    <w:rsid w:val="00CC6C6F"/>
    <w:rsid w:val="00CE6F74"/>
    <w:rsid w:val="00D76CE7"/>
    <w:rsid w:val="00D82A03"/>
    <w:rsid w:val="00D86B53"/>
    <w:rsid w:val="00DA041F"/>
    <w:rsid w:val="00DC053D"/>
    <w:rsid w:val="00DD1A21"/>
    <w:rsid w:val="00DD3D25"/>
    <w:rsid w:val="00DD6549"/>
    <w:rsid w:val="00E54108"/>
    <w:rsid w:val="00E7621C"/>
    <w:rsid w:val="00E7666E"/>
    <w:rsid w:val="00EC5E5A"/>
    <w:rsid w:val="00F356AB"/>
    <w:rsid w:val="00F719B2"/>
    <w:rsid w:val="00F95E6A"/>
    <w:rsid w:val="00FA2954"/>
    <w:rsid w:val="00FA6468"/>
    <w:rsid w:val="00FD6CF1"/>
    <w:rsid w:val="00FE694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58E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EC5E5A"/>
    <w:pPr>
      <w:spacing w:after="0" w:line="240" w:lineRule="auto"/>
    </w:pPr>
    <w:rPr>
      <w:rFonts w:ascii="Times New Roman" w:eastAsia="Times New Roman" w:hAnsi="Times New Roman" w:cs="Times New Roman"/>
      <w:sz w:val="24"/>
      <w:szCs w:val="20"/>
    </w:rPr>
  </w:style>
  <w:style w:type="paragraph" w:styleId="Antrat1">
    <w:name w:val="heading 1"/>
    <w:basedOn w:val="prastasis"/>
    <w:next w:val="prastasis"/>
    <w:link w:val="Antrat1Diagrama"/>
    <w:uiPriority w:val="9"/>
    <w:qFormat/>
    <w:rsid w:val="005A7DF0"/>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EC5E5A"/>
    <w:pPr>
      <w:spacing w:after="200" w:line="276" w:lineRule="auto"/>
      <w:ind w:left="720"/>
      <w:contextualSpacing/>
    </w:pPr>
    <w:rPr>
      <w:rFonts w:ascii="Calibri" w:eastAsia="Calibri" w:hAnsi="Calibri"/>
      <w:sz w:val="22"/>
      <w:szCs w:val="22"/>
    </w:rPr>
  </w:style>
  <w:style w:type="paragraph" w:styleId="Pagrindinistekstas">
    <w:name w:val="Body Text"/>
    <w:basedOn w:val="prastasis"/>
    <w:link w:val="PagrindinistekstasDiagrama"/>
    <w:rsid w:val="00EC5E5A"/>
    <w:pPr>
      <w:spacing w:after="120"/>
    </w:pPr>
  </w:style>
  <w:style w:type="character" w:customStyle="1" w:styleId="PagrindinistekstasDiagrama">
    <w:name w:val="Pagrindinis tekstas Diagrama"/>
    <w:basedOn w:val="Numatytasispastraiposriftas"/>
    <w:link w:val="Pagrindinistekstas"/>
    <w:rsid w:val="00EC5E5A"/>
    <w:rPr>
      <w:rFonts w:ascii="Times New Roman" w:eastAsia="Times New Roman" w:hAnsi="Times New Roman" w:cs="Times New Roman"/>
      <w:sz w:val="24"/>
      <w:szCs w:val="20"/>
    </w:rPr>
  </w:style>
  <w:style w:type="paragraph" w:styleId="Betarp">
    <w:name w:val="No Spacing"/>
    <w:uiPriority w:val="1"/>
    <w:qFormat/>
    <w:rsid w:val="001B19C2"/>
    <w:pPr>
      <w:spacing w:after="0" w:line="240" w:lineRule="auto"/>
    </w:pPr>
    <w:rPr>
      <w:rFonts w:ascii="Times New Roman" w:eastAsia="Times New Roman" w:hAnsi="Times New Roman" w:cs="Times New Roman"/>
      <w:sz w:val="24"/>
      <w:szCs w:val="20"/>
    </w:rPr>
  </w:style>
  <w:style w:type="paragraph" w:styleId="Debesliotekstas">
    <w:name w:val="Balloon Text"/>
    <w:basedOn w:val="prastasis"/>
    <w:link w:val="DebesliotekstasDiagrama"/>
    <w:uiPriority w:val="99"/>
    <w:semiHidden/>
    <w:unhideWhenUsed/>
    <w:rsid w:val="00DD3D2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D3D25"/>
    <w:rPr>
      <w:rFonts w:ascii="Tahoma" w:eastAsia="Times New Roman" w:hAnsi="Tahoma" w:cs="Tahoma"/>
      <w:sz w:val="16"/>
      <w:szCs w:val="16"/>
    </w:rPr>
  </w:style>
  <w:style w:type="character" w:customStyle="1" w:styleId="Antrat1Diagrama">
    <w:name w:val="Antraštė 1 Diagrama"/>
    <w:basedOn w:val="Numatytasispastraiposriftas"/>
    <w:link w:val="Antrat1"/>
    <w:uiPriority w:val="9"/>
    <w:rsid w:val="005A7DF0"/>
    <w:rPr>
      <w:rFonts w:asciiTheme="majorHAnsi" w:eastAsiaTheme="majorEastAsia" w:hAnsiTheme="majorHAnsi" w:cstheme="majorBidi"/>
      <w:b/>
      <w:bCs/>
      <w:color w:val="2F5496" w:themeColor="accent1" w:themeShade="BF"/>
      <w:sz w:val="28"/>
      <w:szCs w:val="28"/>
    </w:rPr>
  </w:style>
  <w:style w:type="paragraph" w:styleId="Antrats">
    <w:name w:val="header"/>
    <w:basedOn w:val="prastasis"/>
    <w:link w:val="AntratsDiagrama"/>
    <w:uiPriority w:val="99"/>
    <w:unhideWhenUsed/>
    <w:rsid w:val="005A7DF0"/>
    <w:pPr>
      <w:tabs>
        <w:tab w:val="center" w:pos="4819"/>
        <w:tab w:val="right" w:pos="9638"/>
      </w:tabs>
    </w:pPr>
  </w:style>
  <w:style w:type="character" w:customStyle="1" w:styleId="AntratsDiagrama">
    <w:name w:val="Antraštės Diagrama"/>
    <w:basedOn w:val="Numatytasispastraiposriftas"/>
    <w:link w:val="Antrats"/>
    <w:uiPriority w:val="99"/>
    <w:rsid w:val="005A7DF0"/>
    <w:rPr>
      <w:rFonts w:ascii="Times New Roman" w:eastAsia="Times New Roman" w:hAnsi="Times New Roman" w:cs="Times New Roman"/>
      <w:sz w:val="24"/>
      <w:szCs w:val="20"/>
    </w:rPr>
  </w:style>
  <w:style w:type="paragraph" w:styleId="Porat">
    <w:name w:val="footer"/>
    <w:basedOn w:val="prastasis"/>
    <w:link w:val="PoratDiagrama"/>
    <w:uiPriority w:val="99"/>
    <w:unhideWhenUsed/>
    <w:rsid w:val="005A7DF0"/>
    <w:pPr>
      <w:tabs>
        <w:tab w:val="center" w:pos="4819"/>
        <w:tab w:val="right" w:pos="9638"/>
      </w:tabs>
    </w:pPr>
  </w:style>
  <w:style w:type="character" w:customStyle="1" w:styleId="PoratDiagrama">
    <w:name w:val="Poraštė Diagrama"/>
    <w:basedOn w:val="Numatytasispastraiposriftas"/>
    <w:link w:val="Porat"/>
    <w:uiPriority w:val="99"/>
    <w:rsid w:val="005A7DF0"/>
    <w:rPr>
      <w:rFonts w:ascii="Times New Roman" w:eastAsia="Times New Roman" w:hAnsi="Times New Roman" w:cs="Times New Roman"/>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EC5E5A"/>
    <w:pPr>
      <w:spacing w:after="0" w:line="240" w:lineRule="auto"/>
    </w:pPr>
    <w:rPr>
      <w:rFonts w:ascii="Times New Roman" w:eastAsia="Times New Roman" w:hAnsi="Times New Roman" w:cs="Times New Roman"/>
      <w:sz w:val="24"/>
      <w:szCs w:val="20"/>
    </w:rPr>
  </w:style>
  <w:style w:type="paragraph" w:styleId="Antrat1">
    <w:name w:val="heading 1"/>
    <w:basedOn w:val="prastasis"/>
    <w:next w:val="prastasis"/>
    <w:link w:val="Antrat1Diagrama"/>
    <w:uiPriority w:val="9"/>
    <w:qFormat/>
    <w:rsid w:val="005A7DF0"/>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EC5E5A"/>
    <w:pPr>
      <w:spacing w:after="200" w:line="276" w:lineRule="auto"/>
      <w:ind w:left="720"/>
      <w:contextualSpacing/>
    </w:pPr>
    <w:rPr>
      <w:rFonts w:ascii="Calibri" w:eastAsia="Calibri" w:hAnsi="Calibri"/>
      <w:sz w:val="22"/>
      <w:szCs w:val="22"/>
    </w:rPr>
  </w:style>
  <w:style w:type="paragraph" w:styleId="Pagrindinistekstas">
    <w:name w:val="Body Text"/>
    <w:basedOn w:val="prastasis"/>
    <w:link w:val="PagrindinistekstasDiagrama"/>
    <w:rsid w:val="00EC5E5A"/>
    <w:pPr>
      <w:spacing w:after="120"/>
    </w:pPr>
  </w:style>
  <w:style w:type="character" w:customStyle="1" w:styleId="PagrindinistekstasDiagrama">
    <w:name w:val="Pagrindinis tekstas Diagrama"/>
    <w:basedOn w:val="Numatytasispastraiposriftas"/>
    <w:link w:val="Pagrindinistekstas"/>
    <w:rsid w:val="00EC5E5A"/>
    <w:rPr>
      <w:rFonts w:ascii="Times New Roman" w:eastAsia="Times New Roman" w:hAnsi="Times New Roman" w:cs="Times New Roman"/>
      <w:sz w:val="24"/>
      <w:szCs w:val="20"/>
    </w:rPr>
  </w:style>
  <w:style w:type="paragraph" w:styleId="Betarp">
    <w:name w:val="No Spacing"/>
    <w:uiPriority w:val="1"/>
    <w:qFormat/>
    <w:rsid w:val="001B19C2"/>
    <w:pPr>
      <w:spacing w:after="0" w:line="240" w:lineRule="auto"/>
    </w:pPr>
    <w:rPr>
      <w:rFonts w:ascii="Times New Roman" w:eastAsia="Times New Roman" w:hAnsi="Times New Roman" w:cs="Times New Roman"/>
      <w:sz w:val="24"/>
      <w:szCs w:val="20"/>
    </w:rPr>
  </w:style>
  <w:style w:type="paragraph" w:styleId="Debesliotekstas">
    <w:name w:val="Balloon Text"/>
    <w:basedOn w:val="prastasis"/>
    <w:link w:val="DebesliotekstasDiagrama"/>
    <w:uiPriority w:val="99"/>
    <w:semiHidden/>
    <w:unhideWhenUsed/>
    <w:rsid w:val="00DD3D2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D3D25"/>
    <w:rPr>
      <w:rFonts w:ascii="Tahoma" w:eastAsia="Times New Roman" w:hAnsi="Tahoma" w:cs="Tahoma"/>
      <w:sz w:val="16"/>
      <w:szCs w:val="16"/>
    </w:rPr>
  </w:style>
  <w:style w:type="character" w:customStyle="1" w:styleId="Antrat1Diagrama">
    <w:name w:val="Antraštė 1 Diagrama"/>
    <w:basedOn w:val="Numatytasispastraiposriftas"/>
    <w:link w:val="Antrat1"/>
    <w:uiPriority w:val="9"/>
    <w:rsid w:val="005A7DF0"/>
    <w:rPr>
      <w:rFonts w:asciiTheme="majorHAnsi" w:eastAsiaTheme="majorEastAsia" w:hAnsiTheme="majorHAnsi" w:cstheme="majorBidi"/>
      <w:b/>
      <w:bCs/>
      <w:color w:val="2F5496" w:themeColor="accent1" w:themeShade="BF"/>
      <w:sz w:val="28"/>
      <w:szCs w:val="28"/>
    </w:rPr>
  </w:style>
  <w:style w:type="paragraph" w:styleId="Antrats">
    <w:name w:val="header"/>
    <w:basedOn w:val="prastasis"/>
    <w:link w:val="AntratsDiagrama"/>
    <w:uiPriority w:val="99"/>
    <w:unhideWhenUsed/>
    <w:rsid w:val="005A7DF0"/>
    <w:pPr>
      <w:tabs>
        <w:tab w:val="center" w:pos="4819"/>
        <w:tab w:val="right" w:pos="9638"/>
      </w:tabs>
    </w:pPr>
  </w:style>
  <w:style w:type="character" w:customStyle="1" w:styleId="AntratsDiagrama">
    <w:name w:val="Antraštės Diagrama"/>
    <w:basedOn w:val="Numatytasispastraiposriftas"/>
    <w:link w:val="Antrats"/>
    <w:uiPriority w:val="99"/>
    <w:rsid w:val="005A7DF0"/>
    <w:rPr>
      <w:rFonts w:ascii="Times New Roman" w:eastAsia="Times New Roman" w:hAnsi="Times New Roman" w:cs="Times New Roman"/>
      <w:sz w:val="24"/>
      <w:szCs w:val="20"/>
    </w:rPr>
  </w:style>
  <w:style w:type="paragraph" w:styleId="Porat">
    <w:name w:val="footer"/>
    <w:basedOn w:val="prastasis"/>
    <w:link w:val="PoratDiagrama"/>
    <w:uiPriority w:val="99"/>
    <w:unhideWhenUsed/>
    <w:rsid w:val="005A7DF0"/>
    <w:pPr>
      <w:tabs>
        <w:tab w:val="center" w:pos="4819"/>
        <w:tab w:val="right" w:pos="9638"/>
      </w:tabs>
    </w:pPr>
  </w:style>
  <w:style w:type="character" w:customStyle="1" w:styleId="PoratDiagrama">
    <w:name w:val="Poraštė Diagrama"/>
    <w:basedOn w:val="Numatytasispastraiposriftas"/>
    <w:link w:val="Porat"/>
    <w:uiPriority w:val="99"/>
    <w:rsid w:val="005A7DF0"/>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3087752">
      <w:bodyDiv w:val="1"/>
      <w:marLeft w:val="0"/>
      <w:marRight w:val="0"/>
      <w:marTop w:val="0"/>
      <w:marBottom w:val="0"/>
      <w:divBdr>
        <w:top w:val="none" w:sz="0" w:space="0" w:color="auto"/>
        <w:left w:val="none" w:sz="0" w:space="0" w:color="auto"/>
        <w:bottom w:val="none" w:sz="0" w:space="0" w:color="auto"/>
        <w:right w:val="none" w:sz="0" w:space="0" w:color="auto"/>
      </w:divBdr>
    </w:div>
    <w:div w:id="804546171">
      <w:bodyDiv w:val="1"/>
      <w:marLeft w:val="0"/>
      <w:marRight w:val="0"/>
      <w:marTop w:val="0"/>
      <w:marBottom w:val="0"/>
      <w:divBdr>
        <w:top w:val="none" w:sz="0" w:space="0" w:color="auto"/>
        <w:left w:val="none" w:sz="0" w:space="0" w:color="auto"/>
        <w:bottom w:val="none" w:sz="0" w:space="0" w:color="auto"/>
        <w:right w:val="none" w:sz="0" w:space="0" w:color="auto"/>
      </w:divBdr>
    </w:div>
    <w:div w:id="1293830017">
      <w:bodyDiv w:val="1"/>
      <w:marLeft w:val="0"/>
      <w:marRight w:val="0"/>
      <w:marTop w:val="0"/>
      <w:marBottom w:val="0"/>
      <w:divBdr>
        <w:top w:val="none" w:sz="0" w:space="0" w:color="auto"/>
        <w:left w:val="none" w:sz="0" w:space="0" w:color="auto"/>
        <w:bottom w:val="none" w:sz="0" w:space="0" w:color="auto"/>
        <w:right w:val="none" w:sz="0" w:space="0" w:color="auto"/>
      </w:divBdr>
    </w:div>
    <w:div w:id="1321690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Infolex\IXIrankiaiUniversal\adm_vid\Tmp\63d8445c771d4be19daf0ad59d958ca0.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0F2E7B-D57B-4872-8F48-A843F4B931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63d8445c771d4be19daf0ad59d958ca0</Template>
  <TotalTime>18</TotalTime>
  <Pages>6</Pages>
  <Words>10096</Words>
  <Characters>5756</Characters>
  <Application>Microsoft Office Word</Application>
  <DocSecurity>0</DocSecurity>
  <Lines>47</Lines>
  <Paragraphs>31</Paragraphs>
  <ScaleCrop>false</ScaleCrop>
  <HeadingPairs>
    <vt:vector size="2" baseType="variant">
      <vt:variant>
        <vt:lpstr>Pavadinimas</vt:lpstr>
      </vt:variant>
      <vt:variant>
        <vt:i4>1</vt:i4>
      </vt:variant>
    </vt:vector>
  </HeadingPairs>
  <TitlesOfParts>
    <vt:vector size="1" baseType="lpstr">
      <vt:lpstr/>
    </vt:vector>
  </TitlesOfParts>
  <Manager>2018-03-29</Manager>
  <Company/>
  <LinksUpToDate>false</LinksUpToDate>
  <CharactersWithSpaces>15821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KRETINGOS RAJONO SAVIVALDYBĖS SENIŪNIJŲ SENIŪNAIČIŲ SUEIGOS IR IŠPLĖSTINĖS SENIŪNAIČIŲ SUEIGOS NUOSTATŲ TVIRTINIMO</dc:title>
  <dc:subject>T2-79</dc:subject>
  <dc:creator>KRETINGOS RAJONO SAVIVALDYBĖS TARYBA</dc:creator>
  <cp:lastModifiedBy>Daiva Vaikėnienė</cp:lastModifiedBy>
  <cp:revision>23</cp:revision>
  <cp:lastPrinted>2018-04-03T08:39:00Z</cp:lastPrinted>
  <dcterms:created xsi:type="dcterms:W3CDTF">2018-03-16T11:04:00Z</dcterms:created>
  <dcterms:modified xsi:type="dcterms:W3CDTF">2023-08-09T06:22:00Z</dcterms:modified>
  <cp:category>SPRENDIMAS</cp:category>
</cp:coreProperties>
</file>