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394135" w14:textId="77777777" w:rsidR="001606A6" w:rsidRPr="007E71D5" w:rsidRDefault="003206B0" w:rsidP="001606A6">
      <w:pPr>
        <w:jc w:val="center"/>
        <w:rPr>
          <w:lang w:val="lt-LT"/>
        </w:rPr>
      </w:pPr>
      <w:r w:rsidRPr="007E71D5">
        <w:rPr>
          <w:noProof/>
          <w:lang w:val="lt-LT" w:eastAsia="lt-LT"/>
        </w:rPr>
        <w:drawing>
          <wp:inline distT="0" distB="0" distL="0" distR="0" wp14:anchorId="083C0950" wp14:editId="023DE5A8">
            <wp:extent cx="542290" cy="646430"/>
            <wp:effectExtent l="0" t="0" r="0" b="127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8742B4" w14:textId="77777777" w:rsidR="001606A6" w:rsidRPr="007E71D5" w:rsidRDefault="001606A6" w:rsidP="001606A6">
      <w:pPr>
        <w:jc w:val="center"/>
        <w:rPr>
          <w:sz w:val="20"/>
          <w:lang w:val="lt-LT"/>
        </w:rPr>
      </w:pPr>
    </w:p>
    <w:p w14:paraId="6E16D2EC" w14:textId="77777777" w:rsidR="001606A6" w:rsidRPr="007E71D5" w:rsidRDefault="001606A6" w:rsidP="001606A6">
      <w:pPr>
        <w:jc w:val="center"/>
        <w:rPr>
          <w:b/>
          <w:caps/>
          <w:sz w:val="28"/>
          <w:szCs w:val="28"/>
          <w:lang w:val="lt-LT"/>
        </w:rPr>
      </w:pPr>
      <w:r w:rsidRPr="007E71D5">
        <w:rPr>
          <w:b/>
          <w:caps/>
          <w:sz w:val="28"/>
          <w:szCs w:val="28"/>
          <w:lang w:val="lt-LT"/>
        </w:rPr>
        <w:t>Kretingos rajono savivaldybės MERAS</w:t>
      </w:r>
    </w:p>
    <w:p w14:paraId="7CA69846" w14:textId="77777777" w:rsidR="001606A6" w:rsidRPr="007E71D5" w:rsidRDefault="001606A6" w:rsidP="001606A6">
      <w:pPr>
        <w:jc w:val="center"/>
        <w:rPr>
          <w:b/>
          <w:caps/>
          <w:szCs w:val="24"/>
          <w:lang w:val="lt-LT"/>
        </w:rPr>
      </w:pPr>
    </w:p>
    <w:p w14:paraId="1E2CAF0A" w14:textId="77777777" w:rsidR="001606A6" w:rsidRPr="007E71D5" w:rsidRDefault="001606A6" w:rsidP="001606A6">
      <w:pPr>
        <w:jc w:val="center"/>
        <w:rPr>
          <w:b/>
          <w:caps/>
          <w:szCs w:val="24"/>
          <w:lang w:val="lt-LT"/>
        </w:rPr>
      </w:pPr>
      <w:r w:rsidRPr="007E71D5">
        <w:rPr>
          <w:b/>
          <w:caps/>
          <w:szCs w:val="24"/>
          <w:lang w:val="lt-LT"/>
        </w:rPr>
        <w:t>POTVARKIS</w:t>
      </w:r>
    </w:p>
    <w:p w14:paraId="3343E4FB" w14:textId="3D649FB0" w:rsidR="001606A6" w:rsidRPr="007E71D5" w:rsidRDefault="001606A6" w:rsidP="001606A6">
      <w:pPr>
        <w:jc w:val="center"/>
        <w:rPr>
          <w:szCs w:val="24"/>
          <w:lang w:val="lt-LT"/>
        </w:rPr>
      </w:pPr>
      <w:r w:rsidRPr="007E71D5">
        <w:rPr>
          <w:b/>
          <w:caps/>
          <w:szCs w:val="24"/>
          <w:lang w:val="lt-LT"/>
        </w:rPr>
        <w:t>Dėl</w:t>
      </w:r>
      <w:r w:rsidRPr="007E71D5">
        <w:rPr>
          <w:b/>
          <w:szCs w:val="24"/>
          <w:lang w:val="lt-LT" w:eastAsia="ru-RU"/>
        </w:rPr>
        <w:t xml:space="preserve"> </w:t>
      </w:r>
      <w:r w:rsidR="00C027B9">
        <w:rPr>
          <w:b/>
          <w:szCs w:val="24"/>
          <w:lang w:val="lt-LT" w:eastAsia="ru-RU"/>
        </w:rPr>
        <w:t>SUTIKIM</w:t>
      </w:r>
      <w:r w:rsidR="00C825F4">
        <w:rPr>
          <w:b/>
          <w:szCs w:val="24"/>
          <w:lang w:val="lt-LT" w:eastAsia="ru-RU"/>
        </w:rPr>
        <w:t xml:space="preserve">Ų </w:t>
      </w:r>
      <w:r w:rsidR="00E301ED">
        <w:rPr>
          <w:b/>
          <w:szCs w:val="24"/>
          <w:lang w:val="lt-LT" w:eastAsia="ru-RU"/>
        </w:rPr>
        <w:t>IŠDAVIMO</w:t>
      </w:r>
      <w:r w:rsidR="003F083F">
        <w:rPr>
          <w:b/>
          <w:szCs w:val="24"/>
          <w:lang w:val="lt-LT" w:eastAsia="ru-RU"/>
        </w:rPr>
        <w:t xml:space="preserve"> UAB „</w:t>
      </w:r>
      <w:r w:rsidR="00D931A7">
        <w:rPr>
          <w:b/>
          <w:szCs w:val="24"/>
          <w:lang w:val="lt-LT" w:eastAsia="ru-RU"/>
        </w:rPr>
        <w:t>JŪRTRANSA</w:t>
      </w:r>
      <w:r w:rsidR="003F083F">
        <w:rPr>
          <w:b/>
          <w:szCs w:val="24"/>
          <w:lang w:val="lt-LT" w:eastAsia="ru-RU"/>
        </w:rPr>
        <w:t>“</w:t>
      </w:r>
    </w:p>
    <w:p w14:paraId="4EB43C90" w14:textId="77777777" w:rsidR="001606A6" w:rsidRPr="007E71D5" w:rsidRDefault="001606A6" w:rsidP="00F350D3">
      <w:pPr>
        <w:rPr>
          <w:lang w:val="lt-LT"/>
        </w:rPr>
      </w:pPr>
    </w:p>
    <w:p w14:paraId="73842FCF" w14:textId="57456F1A" w:rsidR="001606A6" w:rsidRPr="007E71D5" w:rsidRDefault="00637B44" w:rsidP="001606A6">
      <w:pPr>
        <w:jc w:val="center"/>
        <w:rPr>
          <w:lang w:val="lt-LT"/>
        </w:rPr>
      </w:pPr>
      <w:r w:rsidRPr="007E71D5">
        <w:rPr>
          <w:lang w:val="lt-LT"/>
        </w:rPr>
        <w:t>202</w:t>
      </w:r>
      <w:r w:rsidR="00534270">
        <w:rPr>
          <w:lang w:val="lt-LT"/>
        </w:rPr>
        <w:t>5</w:t>
      </w:r>
      <w:r w:rsidR="001606A6" w:rsidRPr="007E71D5">
        <w:rPr>
          <w:lang w:val="lt-LT"/>
        </w:rPr>
        <w:t xml:space="preserve"> m. </w:t>
      </w:r>
      <w:r w:rsidR="000B7F4D">
        <w:rPr>
          <w:lang w:val="lt-LT"/>
        </w:rPr>
        <w:t>rugpjūčio</w:t>
      </w:r>
      <w:r w:rsidR="00E65254" w:rsidRPr="007E71D5">
        <w:rPr>
          <w:lang w:val="lt-LT"/>
        </w:rPr>
        <w:t xml:space="preserve"> </w:t>
      </w:r>
      <w:r w:rsidR="009326C3" w:rsidRPr="007E71D5">
        <w:rPr>
          <w:lang w:val="lt-LT"/>
        </w:rPr>
        <w:t xml:space="preserve">  </w:t>
      </w:r>
      <w:r w:rsidR="00E65254" w:rsidRPr="007E71D5">
        <w:rPr>
          <w:lang w:val="lt-LT"/>
        </w:rPr>
        <w:t xml:space="preserve"> </w:t>
      </w:r>
      <w:r w:rsidR="001606A6" w:rsidRPr="007E71D5">
        <w:rPr>
          <w:lang w:val="lt-LT"/>
        </w:rPr>
        <w:t xml:space="preserve">d. Nr. </w:t>
      </w:r>
    </w:p>
    <w:p w14:paraId="312B0DB0" w14:textId="77777777" w:rsidR="001606A6" w:rsidRPr="007E71D5" w:rsidRDefault="001606A6" w:rsidP="001606A6">
      <w:pPr>
        <w:jc w:val="center"/>
        <w:rPr>
          <w:lang w:val="lt-LT"/>
        </w:rPr>
      </w:pPr>
      <w:r w:rsidRPr="007E71D5">
        <w:rPr>
          <w:lang w:val="lt-LT"/>
        </w:rPr>
        <w:t>Kretinga</w:t>
      </w:r>
    </w:p>
    <w:p w14:paraId="5BB8EB95" w14:textId="77777777" w:rsidR="001606A6" w:rsidRPr="007E71D5" w:rsidRDefault="001606A6" w:rsidP="00F350D3">
      <w:pPr>
        <w:rPr>
          <w:lang w:val="lt-LT"/>
        </w:rPr>
      </w:pPr>
    </w:p>
    <w:p w14:paraId="305F1297" w14:textId="15CA7D71" w:rsidR="00217D97" w:rsidRDefault="001606A6" w:rsidP="00F958C5">
      <w:pPr>
        <w:tabs>
          <w:tab w:val="left" w:pos="851"/>
          <w:tab w:val="left" w:pos="1560"/>
        </w:tabs>
        <w:ind w:firstLine="851"/>
        <w:jc w:val="both"/>
        <w:rPr>
          <w:lang w:val="lt-LT"/>
        </w:rPr>
      </w:pPr>
      <w:r w:rsidRPr="007E71D5">
        <w:rPr>
          <w:lang w:val="lt-LT"/>
        </w:rPr>
        <w:t>Vadovaudamasis Lietuvos Respublikos vietos savivaldos įstatymo 2</w:t>
      </w:r>
      <w:r w:rsidR="00E301ED">
        <w:rPr>
          <w:lang w:val="lt-LT"/>
        </w:rPr>
        <w:t>5</w:t>
      </w:r>
      <w:r w:rsidRPr="007E71D5">
        <w:rPr>
          <w:lang w:val="lt-LT"/>
        </w:rPr>
        <w:t xml:space="preserve"> straipsnio</w:t>
      </w:r>
      <w:r w:rsidR="00FD3C26" w:rsidRPr="007E71D5">
        <w:rPr>
          <w:lang w:val="lt-LT"/>
        </w:rPr>
        <w:t xml:space="preserve"> </w:t>
      </w:r>
      <w:r w:rsidR="00E301ED">
        <w:rPr>
          <w:lang w:val="lt-LT"/>
        </w:rPr>
        <w:t>5</w:t>
      </w:r>
      <w:r w:rsidR="001B53B6">
        <w:rPr>
          <w:lang w:val="lt-LT"/>
        </w:rPr>
        <w:t xml:space="preserve"> dali</w:t>
      </w:r>
      <w:r w:rsidR="00E301ED">
        <w:rPr>
          <w:lang w:val="lt-LT"/>
        </w:rPr>
        <w:t xml:space="preserve">mi, </w:t>
      </w:r>
      <w:r w:rsidR="00E301ED" w:rsidRPr="00E301ED">
        <w:rPr>
          <w:lang w:val="lt-LT"/>
        </w:rPr>
        <w:t xml:space="preserve">Lietuvos Respublikos kelių priežiūros ir plėtros programos finansavimo įstatymo 7 straipsnio 1 dalimi, </w:t>
      </w:r>
      <w:r w:rsidR="00B0154C">
        <w:rPr>
          <w:lang w:val="lt-LT"/>
        </w:rPr>
        <w:t>Sut</w:t>
      </w:r>
      <w:r w:rsidR="00E301ED" w:rsidRPr="00E301ED">
        <w:rPr>
          <w:lang w:val="lt-LT"/>
        </w:rPr>
        <w:t>i</w:t>
      </w:r>
      <w:r w:rsidR="00B0154C">
        <w:rPr>
          <w:lang w:val="lt-LT"/>
        </w:rPr>
        <w:t>ki</w:t>
      </w:r>
      <w:r w:rsidR="00E301ED" w:rsidRPr="00E301ED">
        <w:rPr>
          <w:lang w:val="lt-LT"/>
        </w:rPr>
        <w:t xml:space="preserve">mų važiuoti Kretingos rajono savivaldybės vietinės reikšmės keliais ir gatvėmis </w:t>
      </w:r>
      <w:proofErr w:type="spellStart"/>
      <w:r w:rsidR="00E301ED" w:rsidRPr="00E301ED">
        <w:rPr>
          <w:lang w:val="lt-LT"/>
        </w:rPr>
        <w:t>didžiagabaritėmis</w:t>
      </w:r>
      <w:proofErr w:type="spellEnd"/>
      <w:r w:rsidR="00E301ED" w:rsidRPr="00E301ED">
        <w:rPr>
          <w:lang w:val="lt-LT"/>
        </w:rPr>
        <w:t xml:space="preserve"> ir (ar) sunkiasvorėmis transporto priemonėmis (jų junginiais) išdavimo tvarkos aprašo, patvirtinto Kretingos </w:t>
      </w:r>
      <w:r w:rsidR="00B0154C">
        <w:rPr>
          <w:lang w:val="lt-LT"/>
        </w:rPr>
        <w:t>rajono savivaldybės tarybos 2023</w:t>
      </w:r>
      <w:r w:rsidR="00E301ED" w:rsidRPr="00E301ED">
        <w:rPr>
          <w:lang w:val="lt-LT"/>
        </w:rPr>
        <w:t xml:space="preserve"> m. </w:t>
      </w:r>
      <w:r w:rsidR="00B0154C">
        <w:rPr>
          <w:lang w:val="lt-LT"/>
        </w:rPr>
        <w:t>rugsėjo</w:t>
      </w:r>
      <w:r w:rsidR="00E301ED" w:rsidRPr="00E301ED">
        <w:rPr>
          <w:lang w:val="lt-LT"/>
        </w:rPr>
        <w:t xml:space="preserve"> </w:t>
      </w:r>
      <w:r w:rsidR="00B0154C">
        <w:rPr>
          <w:lang w:val="lt-LT"/>
        </w:rPr>
        <w:t>28</w:t>
      </w:r>
      <w:r w:rsidR="00E301ED" w:rsidRPr="00E301ED">
        <w:rPr>
          <w:lang w:val="lt-LT"/>
        </w:rPr>
        <w:t xml:space="preserve"> d. sprendim</w:t>
      </w:r>
      <w:r w:rsidR="00F350D3">
        <w:rPr>
          <w:lang w:val="lt-LT"/>
        </w:rPr>
        <w:t>u</w:t>
      </w:r>
      <w:r w:rsidR="00E301ED" w:rsidRPr="00E301ED">
        <w:rPr>
          <w:lang w:val="lt-LT"/>
        </w:rPr>
        <w:t xml:space="preserve"> Nr. T2-</w:t>
      </w:r>
      <w:r w:rsidR="00B0154C">
        <w:rPr>
          <w:lang w:val="lt-LT"/>
        </w:rPr>
        <w:t>283</w:t>
      </w:r>
      <w:r w:rsidR="00E301ED" w:rsidRPr="00E301ED">
        <w:rPr>
          <w:lang w:val="lt-LT"/>
        </w:rPr>
        <w:t xml:space="preserve"> „Dėl </w:t>
      </w:r>
      <w:r w:rsidR="00B0154C">
        <w:rPr>
          <w:lang w:val="lt-LT"/>
        </w:rPr>
        <w:t>sutik</w:t>
      </w:r>
      <w:r w:rsidR="00E301ED" w:rsidRPr="00E301ED">
        <w:rPr>
          <w:lang w:val="lt-LT"/>
        </w:rPr>
        <w:t xml:space="preserve">imų važiuoti Kretingos rajono savivaldybės vietinės reikšmės keliais ir gatvėmis </w:t>
      </w:r>
      <w:proofErr w:type="spellStart"/>
      <w:r w:rsidR="00E301ED" w:rsidRPr="00E301ED">
        <w:rPr>
          <w:lang w:val="lt-LT"/>
        </w:rPr>
        <w:t>didžiagabaritėmis</w:t>
      </w:r>
      <w:proofErr w:type="spellEnd"/>
      <w:r w:rsidR="00E301ED" w:rsidRPr="00E301ED">
        <w:rPr>
          <w:lang w:val="lt-LT"/>
        </w:rPr>
        <w:t xml:space="preserve"> ir (ar) sunkiasvorėmis transporto priemonėmis (jų junginiais) išdavimo tvarkos aprašo tvirtinimo“</w:t>
      </w:r>
      <w:r w:rsidR="001B3978">
        <w:rPr>
          <w:lang w:val="lt-LT"/>
        </w:rPr>
        <w:t xml:space="preserve">, </w:t>
      </w:r>
      <w:r w:rsidR="00E301ED" w:rsidRPr="00E301ED">
        <w:rPr>
          <w:lang w:val="lt-LT"/>
        </w:rPr>
        <w:t>2</w:t>
      </w:r>
      <w:r w:rsidR="0051384B">
        <w:rPr>
          <w:lang w:val="lt-LT"/>
        </w:rPr>
        <w:t xml:space="preserve"> ir</w:t>
      </w:r>
      <w:r w:rsidR="005768F1">
        <w:rPr>
          <w:lang w:val="lt-LT"/>
        </w:rPr>
        <w:t xml:space="preserve"> 37</w:t>
      </w:r>
      <w:r w:rsidR="00E301ED" w:rsidRPr="00E301ED">
        <w:rPr>
          <w:lang w:val="lt-LT"/>
        </w:rPr>
        <w:t xml:space="preserve"> punkt</w:t>
      </w:r>
      <w:r w:rsidR="005768F1">
        <w:rPr>
          <w:lang w:val="lt-LT"/>
        </w:rPr>
        <w:t>ais</w:t>
      </w:r>
      <w:r w:rsidR="00E301ED" w:rsidRPr="00E301ED">
        <w:rPr>
          <w:lang w:val="lt-LT"/>
        </w:rPr>
        <w:t xml:space="preserve"> bei atsižvelgdama</w:t>
      </w:r>
      <w:r w:rsidR="00E301ED">
        <w:rPr>
          <w:lang w:val="lt-LT"/>
        </w:rPr>
        <w:t>s</w:t>
      </w:r>
      <w:r w:rsidR="00E301ED" w:rsidRPr="00E301ED">
        <w:rPr>
          <w:lang w:val="lt-LT"/>
        </w:rPr>
        <w:t xml:space="preserve"> į UAB „</w:t>
      </w:r>
      <w:proofErr w:type="spellStart"/>
      <w:r w:rsidR="00D931A7">
        <w:rPr>
          <w:lang w:val="lt-LT"/>
        </w:rPr>
        <w:t>Jūrtransa</w:t>
      </w:r>
      <w:proofErr w:type="spellEnd"/>
      <w:r w:rsidR="00D931A7">
        <w:rPr>
          <w:lang w:val="lt-LT"/>
        </w:rPr>
        <w:t>“</w:t>
      </w:r>
      <w:r w:rsidR="000B7F4D">
        <w:rPr>
          <w:lang w:val="lt-LT"/>
        </w:rPr>
        <w:t xml:space="preserve"> 2025 m. rugpjūčio 11</w:t>
      </w:r>
      <w:r w:rsidR="00D244F3">
        <w:rPr>
          <w:lang w:val="lt-LT"/>
        </w:rPr>
        <w:t xml:space="preserve"> d. </w:t>
      </w:r>
      <w:r w:rsidR="00E301ED" w:rsidRPr="00E301ED">
        <w:rPr>
          <w:lang w:val="lt-LT"/>
        </w:rPr>
        <w:t>prašym</w:t>
      </w:r>
      <w:r w:rsidR="00D931A7">
        <w:rPr>
          <w:lang w:val="lt-LT"/>
        </w:rPr>
        <w:t>ą</w:t>
      </w:r>
      <w:r w:rsidR="004562A5" w:rsidRPr="0096377E">
        <w:rPr>
          <w:lang w:val="lt-LT"/>
        </w:rPr>
        <w:t>:</w:t>
      </w:r>
    </w:p>
    <w:p w14:paraId="2AE93D13" w14:textId="7226BE7D" w:rsidR="00B60A80" w:rsidRPr="00B60A80" w:rsidRDefault="00B60A80" w:rsidP="00B60A80">
      <w:pPr>
        <w:tabs>
          <w:tab w:val="left" w:pos="851"/>
        </w:tabs>
        <w:jc w:val="both"/>
        <w:rPr>
          <w:lang w:val="lt-LT"/>
        </w:rPr>
      </w:pPr>
      <w:r w:rsidRPr="00B60A80">
        <w:rPr>
          <w:spacing w:val="40"/>
          <w:lang w:val="lt-LT"/>
        </w:rPr>
        <w:tab/>
        <w:t>1</w:t>
      </w:r>
      <w:r>
        <w:rPr>
          <w:spacing w:val="40"/>
          <w:lang w:val="lt-LT"/>
        </w:rPr>
        <w:t xml:space="preserve">. </w:t>
      </w:r>
      <w:r w:rsidR="00E301ED" w:rsidRPr="00B60A80">
        <w:rPr>
          <w:spacing w:val="40"/>
          <w:lang w:val="lt-LT"/>
        </w:rPr>
        <w:t>Išduodu</w:t>
      </w:r>
      <w:r w:rsidR="006C53AE">
        <w:rPr>
          <w:spacing w:val="40"/>
          <w:lang w:val="lt-LT"/>
        </w:rPr>
        <w:t xml:space="preserve"> </w:t>
      </w:r>
      <w:r w:rsidR="005768F1" w:rsidRPr="00B60A80">
        <w:rPr>
          <w:lang w:val="lt-LT"/>
        </w:rPr>
        <w:t>per Licen</w:t>
      </w:r>
      <w:r w:rsidRPr="00B60A80">
        <w:rPr>
          <w:lang w:val="lt-LT"/>
        </w:rPr>
        <w:t xml:space="preserve">cijų informacinę sistemą </w:t>
      </w:r>
      <w:r w:rsidR="006C53AE">
        <w:rPr>
          <w:lang w:val="lt-LT"/>
        </w:rPr>
        <w:t xml:space="preserve">nuo 2025 m. </w:t>
      </w:r>
      <w:r w:rsidR="000B7F4D">
        <w:rPr>
          <w:lang w:val="lt-LT"/>
        </w:rPr>
        <w:t>rugpjūčio</w:t>
      </w:r>
      <w:r w:rsidR="00F20ABB">
        <w:rPr>
          <w:lang w:val="lt-LT"/>
        </w:rPr>
        <w:t xml:space="preserve"> </w:t>
      </w:r>
      <w:r w:rsidR="000B7F4D">
        <w:rPr>
          <w:lang w:val="lt-LT"/>
        </w:rPr>
        <w:t>19</w:t>
      </w:r>
      <w:r w:rsidR="006C53AE">
        <w:rPr>
          <w:lang w:val="lt-LT"/>
        </w:rPr>
        <w:t xml:space="preserve"> d</w:t>
      </w:r>
      <w:r w:rsidR="0012781E">
        <w:rPr>
          <w:lang w:val="lt-LT"/>
        </w:rPr>
        <w:t>.</w:t>
      </w:r>
      <w:r w:rsidR="006C53AE" w:rsidRPr="00B60A80">
        <w:rPr>
          <w:lang w:val="lt-LT"/>
        </w:rPr>
        <w:t xml:space="preserve"> </w:t>
      </w:r>
      <w:r w:rsidR="005768F1" w:rsidRPr="00B60A80">
        <w:rPr>
          <w:lang w:val="lt-LT"/>
        </w:rPr>
        <w:t>UAB „</w:t>
      </w:r>
      <w:proofErr w:type="spellStart"/>
      <w:r w:rsidR="00D931A7">
        <w:rPr>
          <w:lang w:val="lt-LT"/>
        </w:rPr>
        <w:t>Jūrtransa</w:t>
      </w:r>
      <w:proofErr w:type="spellEnd"/>
      <w:r w:rsidR="005768F1" w:rsidRPr="00B60A80">
        <w:rPr>
          <w:lang w:val="lt-LT"/>
        </w:rPr>
        <w:t xml:space="preserve">“, </w:t>
      </w:r>
      <w:r w:rsidR="00E301ED" w:rsidRPr="00B60A80">
        <w:rPr>
          <w:lang w:val="lt-LT"/>
        </w:rPr>
        <w:t xml:space="preserve">įmonės kodas </w:t>
      </w:r>
      <w:r w:rsidR="00CD4085" w:rsidRPr="00CD4085">
        <w:rPr>
          <w:lang w:val="lt-LT"/>
        </w:rPr>
        <w:t>140743525</w:t>
      </w:r>
      <w:r w:rsidR="008D6849">
        <w:rPr>
          <w:lang w:val="lt-LT"/>
        </w:rPr>
        <w:t>,</w:t>
      </w:r>
      <w:r w:rsidR="000B7F4D">
        <w:rPr>
          <w:lang w:val="lt-LT"/>
        </w:rPr>
        <w:t xml:space="preserve"> vienkartinius sutikimus</w:t>
      </w:r>
      <w:r w:rsidR="006C53AE">
        <w:rPr>
          <w:lang w:val="lt-LT"/>
        </w:rPr>
        <w:t xml:space="preserve"> Nr. </w:t>
      </w:r>
      <w:r w:rsidR="000B7F4D">
        <w:rPr>
          <w:lang w:val="lt-LT"/>
        </w:rPr>
        <w:t>681</w:t>
      </w:r>
      <w:r w:rsidR="00CD4085">
        <w:rPr>
          <w:lang w:val="lt-LT"/>
        </w:rPr>
        <w:t>D</w:t>
      </w:r>
      <w:r w:rsidR="000B7F4D">
        <w:rPr>
          <w:lang w:val="lt-LT"/>
        </w:rPr>
        <w:t>, 682D, 683D</w:t>
      </w:r>
      <w:r w:rsidR="0016588C">
        <w:rPr>
          <w:lang w:val="lt-LT"/>
        </w:rPr>
        <w:t xml:space="preserve"> </w:t>
      </w:r>
      <w:proofErr w:type="spellStart"/>
      <w:r w:rsidR="00B90EEA">
        <w:rPr>
          <w:lang w:val="lt-LT"/>
        </w:rPr>
        <w:t>d</w:t>
      </w:r>
      <w:r w:rsidR="008D6849" w:rsidRPr="00B60A80">
        <w:rPr>
          <w:bCs/>
          <w:lang w:val="lt-LT"/>
        </w:rPr>
        <w:t>idžiagabaritėms</w:t>
      </w:r>
      <w:proofErr w:type="spellEnd"/>
      <w:r w:rsidR="008D6849" w:rsidRPr="00B60A80">
        <w:rPr>
          <w:bCs/>
          <w:lang w:val="lt-LT"/>
        </w:rPr>
        <w:t xml:space="preserve"> kelių transporto priemonėms važiuoti Kretingos rajono savivaldybės vietinės reikšmės keliais ir gatvėmis maršrutu nuo kelio Nr. 216 Gargždai–Kretinga – Gargždų gatve, </w:t>
      </w:r>
      <w:proofErr w:type="spellStart"/>
      <w:r w:rsidR="008D6849" w:rsidRPr="00B60A80">
        <w:rPr>
          <w:bCs/>
          <w:lang w:val="lt-LT"/>
        </w:rPr>
        <w:t>Būbelių</w:t>
      </w:r>
      <w:proofErr w:type="spellEnd"/>
      <w:r w:rsidR="008D6849" w:rsidRPr="00B60A80">
        <w:rPr>
          <w:bCs/>
          <w:lang w:val="lt-LT"/>
        </w:rPr>
        <w:t xml:space="preserve"> k., Kretingos r., nuo kelio Nr. 2312 Kretinga–</w:t>
      </w:r>
      <w:proofErr w:type="spellStart"/>
      <w:r w:rsidR="008D6849" w:rsidRPr="00B60A80">
        <w:rPr>
          <w:bCs/>
          <w:lang w:val="lt-LT"/>
        </w:rPr>
        <w:t>Raguviškiai</w:t>
      </w:r>
      <w:proofErr w:type="spellEnd"/>
      <w:r w:rsidR="008D6849" w:rsidRPr="00B60A80">
        <w:rPr>
          <w:bCs/>
          <w:lang w:val="lt-LT"/>
        </w:rPr>
        <w:t xml:space="preserve">–Budriai – Šiaulių gatve, </w:t>
      </w:r>
      <w:proofErr w:type="spellStart"/>
      <w:r w:rsidR="008D6849" w:rsidRPr="00B60A80">
        <w:rPr>
          <w:bCs/>
          <w:lang w:val="lt-LT"/>
        </w:rPr>
        <w:t>Dupulčių</w:t>
      </w:r>
      <w:proofErr w:type="spellEnd"/>
      <w:r w:rsidR="008D6849" w:rsidRPr="00B60A80">
        <w:rPr>
          <w:bCs/>
          <w:lang w:val="lt-LT"/>
        </w:rPr>
        <w:t xml:space="preserve"> k., Kretingos r., iki kelio Nr. A11 Šiauliai–Palanga</w:t>
      </w:r>
      <w:r w:rsidR="00027087">
        <w:rPr>
          <w:lang w:val="lt-LT"/>
        </w:rPr>
        <w:t>.</w:t>
      </w:r>
    </w:p>
    <w:p w14:paraId="5C7052BA" w14:textId="4C65F9F3" w:rsidR="00E301ED" w:rsidRPr="00E301ED" w:rsidRDefault="00E301ED" w:rsidP="00E301ED">
      <w:pPr>
        <w:tabs>
          <w:tab w:val="left" w:pos="851"/>
        </w:tabs>
        <w:jc w:val="both"/>
        <w:rPr>
          <w:lang w:val="lt-LT"/>
        </w:rPr>
      </w:pPr>
      <w:r w:rsidRPr="00E301ED">
        <w:rPr>
          <w:lang w:val="lt-LT"/>
        </w:rPr>
        <w:tab/>
        <w:t xml:space="preserve">2. </w:t>
      </w:r>
      <w:r w:rsidR="00B60A80" w:rsidRPr="00A05C40">
        <w:rPr>
          <w:spacing w:val="40"/>
          <w:lang w:val="lt-LT"/>
        </w:rPr>
        <w:t>Nustatau</w:t>
      </w:r>
      <w:r w:rsidR="00B60A80">
        <w:rPr>
          <w:spacing w:val="40"/>
          <w:lang w:val="lt-LT"/>
        </w:rPr>
        <w:t xml:space="preserve">, </w:t>
      </w:r>
      <w:r w:rsidR="00B60A80" w:rsidRPr="00A05C40">
        <w:rPr>
          <w:lang w:val="lt-LT"/>
        </w:rPr>
        <w:t>kad</w:t>
      </w:r>
      <w:r w:rsidR="00B60A80">
        <w:rPr>
          <w:szCs w:val="24"/>
          <w:lang w:val="lt-LT"/>
        </w:rPr>
        <w:t xml:space="preserve"> šis</w:t>
      </w:r>
      <w:r w:rsidR="00B60A80" w:rsidRPr="00015355">
        <w:rPr>
          <w:szCs w:val="24"/>
          <w:lang w:val="lt-LT"/>
        </w:rPr>
        <w:t xml:space="preserve"> </w:t>
      </w:r>
      <w:r w:rsidR="00B60A80">
        <w:rPr>
          <w:szCs w:val="24"/>
          <w:lang w:val="lt-LT"/>
        </w:rPr>
        <w:t>potvarkis</w:t>
      </w:r>
      <w:r w:rsidR="00B60A80" w:rsidRPr="00015355">
        <w:rPr>
          <w:szCs w:val="24"/>
          <w:lang w:val="lt-LT"/>
        </w:rPr>
        <w:t xml:space="preserve"> gali būti skundžiamas Lietuvos Respublikos ikiteisminio administracinių ginčų nagrinėjimo tvarkos įstatymo nustatyta tvarka Lietuvos administracinių ginčų komisijos Klaipėdos apygardos skyriui (</w:t>
      </w:r>
      <w:r w:rsidR="00B60A80">
        <w:rPr>
          <w:szCs w:val="24"/>
          <w:lang w:val="lt-LT"/>
        </w:rPr>
        <w:t>J. Janonio</w:t>
      </w:r>
      <w:r w:rsidR="00B60A80" w:rsidRPr="00015355">
        <w:rPr>
          <w:szCs w:val="24"/>
          <w:lang w:val="lt-LT"/>
        </w:rPr>
        <w:t xml:space="preserve"> g. </w:t>
      </w:r>
      <w:r w:rsidR="00B60A80">
        <w:rPr>
          <w:szCs w:val="24"/>
          <w:lang w:val="lt-LT"/>
        </w:rPr>
        <w:t>24</w:t>
      </w:r>
      <w:r w:rsidR="00B60A80" w:rsidRPr="00015355">
        <w:rPr>
          <w:szCs w:val="24"/>
          <w:lang w:val="lt-LT"/>
        </w:rPr>
        <w:t>, Klaipėd</w:t>
      </w:r>
      <w:r w:rsidR="00B60A80">
        <w:rPr>
          <w:szCs w:val="24"/>
          <w:lang w:val="lt-LT"/>
        </w:rPr>
        <w:t>a</w:t>
      </w:r>
      <w:r w:rsidR="00B60A80" w:rsidRPr="00015355">
        <w:rPr>
          <w:szCs w:val="24"/>
          <w:lang w:val="lt-LT"/>
        </w:rPr>
        <w:t>) arba Lietuvos Respublikos administracinių bylų teisenos įstatymo nustatyta tvarka Regionų administracinio teismo Klaipėdos rūmams (Galinio Pylimo g. 9, Klaipėd</w:t>
      </w:r>
      <w:r w:rsidR="00B60A80">
        <w:rPr>
          <w:szCs w:val="24"/>
          <w:lang w:val="lt-LT"/>
        </w:rPr>
        <w:t>a</w:t>
      </w:r>
      <w:r w:rsidR="00B60A80" w:rsidRPr="00015355">
        <w:rPr>
          <w:szCs w:val="24"/>
          <w:lang w:val="lt-LT"/>
        </w:rPr>
        <w:t xml:space="preserve">) per vieną mėnesį nuo šio </w:t>
      </w:r>
      <w:r w:rsidR="00B60A80">
        <w:rPr>
          <w:szCs w:val="24"/>
          <w:lang w:val="lt-LT"/>
        </w:rPr>
        <w:t>potvarkio</w:t>
      </w:r>
      <w:r w:rsidR="00B60A80" w:rsidRPr="00015355">
        <w:rPr>
          <w:szCs w:val="24"/>
          <w:lang w:val="lt-LT"/>
        </w:rPr>
        <w:t xml:space="preserve"> paskelbimo arba įteikimo suinteresuotam asmeniui dienos.</w:t>
      </w:r>
    </w:p>
    <w:p w14:paraId="10D3D144" w14:textId="2A0121F3" w:rsidR="00417C1F" w:rsidRPr="007E71D5" w:rsidRDefault="00417C1F" w:rsidP="00A12AF3">
      <w:pPr>
        <w:jc w:val="both"/>
        <w:rPr>
          <w:rFonts w:cs="Tahoma"/>
          <w:lang w:val="lt-LT"/>
        </w:rPr>
      </w:pPr>
    </w:p>
    <w:p w14:paraId="290FC92A" w14:textId="3B832511" w:rsidR="001606A6" w:rsidRPr="007E71D5" w:rsidRDefault="001606A6" w:rsidP="009326C3">
      <w:pPr>
        <w:tabs>
          <w:tab w:val="left" w:pos="7938"/>
        </w:tabs>
        <w:jc w:val="both"/>
        <w:rPr>
          <w:lang w:val="lt-LT"/>
        </w:rPr>
      </w:pPr>
      <w:r w:rsidRPr="007E71D5">
        <w:rPr>
          <w:lang w:val="lt-LT"/>
        </w:rPr>
        <w:t>Savivaldybės meras</w:t>
      </w:r>
      <w:r w:rsidRPr="007E71D5">
        <w:rPr>
          <w:lang w:val="lt-LT"/>
        </w:rPr>
        <w:tab/>
      </w:r>
      <w:r w:rsidR="00E301ED">
        <w:rPr>
          <w:lang w:val="lt-LT"/>
        </w:rPr>
        <w:t xml:space="preserve"> </w:t>
      </w:r>
      <w:r w:rsidR="00637B44" w:rsidRPr="007E71D5">
        <w:rPr>
          <w:lang w:val="lt-LT"/>
        </w:rPr>
        <w:t>Antanas Kalnius</w:t>
      </w:r>
    </w:p>
    <w:p w14:paraId="5DA51138" w14:textId="77777777" w:rsidR="001606A6" w:rsidRPr="007E71D5" w:rsidRDefault="001606A6" w:rsidP="001606A6">
      <w:pPr>
        <w:jc w:val="both"/>
        <w:rPr>
          <w:lang w:val="lt-LT"/>
        </w:rPr>
      </w:pPr>
    </w:p>
    <w:p w14:paraId="20927DB1" w14:textId="77777777" w:rsidR="001606A6" w:rsidRPr="007E71D5" w:rsidRDefault="001606A6" w:rsidP="001606A6">
      <w:pPr>
        <w:jc w:val="both"/>
        <w:rPr>
          <w:lang w:val="lt-LT"/>
        </w:rPr>
      </w:pPr>
    </w:p>
    <w:p w14:paraId="2EECBBCE" w14:textId="77777777" w:rsidR="001606A6" w:rsidRPr="007E71D5" w:rsidRDefault="001606A6" w:rsidP="001606A6">
      <w:pPr>
        <w:jc w:val="both"/>
        <w:rPr>
          <w:lang w:val="lt-LT"/>
        </w:rPr>
      </w:pPr>
    </w:p>
    <w:p w14:paraId="4AED92C5" w14:textId="77777777" w:rsidR="001606A6" w:rsidRPr="007E71D5" w:rsidRDefault="001606A6" w:rsidP="001606A6">
      <w:pPr>
        <w:jc w:val="both"/>
        <w:rPr>
          <w:lang w:val="lt-LT"/>
        </w:rPr>
      </w:pPr>
    </w:p>
    <w:p w14:paraId="17246D9B" w14:textId="77777777" w:rsidR="00417C1F" w:rsidRPr="007E71D5" w:rsidRDefault="00417C1F" w:rsidP="001606A6">
      <w:pPr>
        <w:jc w:val="both"/>
        <w:rPr>
          <w:lang w:val="lt-LT"/>
        </w:rPr>
      </w:pPr>
    </w:p>
    <w:p w14:paraId="2F3C4169" w14:textId="55107354" w:rsidR="003206B0" w:rsidRDefault="003206B0" w:rsidP="001606A6">
      <w:pPr>
        <w:jc w:val="both"/>
        <w:rPr>
          <w:lang w:val="lt-LT"/>
        </w:rPr>
      </w:pPr>
    </w:p>
    <w:p w14:paraId="73254FC7" w14:textId="79728591" w:rsidR="0096377E" w:rsidRDefault="0096377E" w:rsidP="001606A6">
      <w:pPr>
        <w:jc w:val="both"/>
        <w:rPr>
          <w:lang w:val="lt-LT"/>
        </w:rPr>
      </w:pPr>
    </w:p>
    <w:p w14:paraId="35A61610" w14:textId="5366BEC4" w:rsidR="003206B0" w:rsidRDefault="003206B0" w:rsidP="001606A6">
      <w:pPr>
        <w:jc w:val="both"/>
        <w:rPr>
          <w:lang w:val="lt-LT"/>
        </w:rPr>
      </w:pPr>
      <w:bookmarkStart w:id="0" w:name="_GoBack"/>
      <w:bookmarkEnd w:id="0"/>
    </w:p>
    <w:p w14:paraId="7CFF25F2" w14:textId="77777777" w:rsidR="006C53AE" w:rsidRDefault="006C53AE" w:rsidP="001606A6">
      <w:pPr>
        <w:jc w:val="both"/>
        <w:rPr>
          <w:lang w:val="lt-LT"/>
        </w:rPr>
      </w:pPr>
    </w:p>
    <w:p w14:paraId="6B6EC944" w14:textId="77777777" w:rsidR="006C53AE" w:rsidRDefault="006C53AE" w:rsidP="001606A6">
      <w:pPr>
        <w:jc w:val="both"/>
        <w:rPr>
          <w:lang w:val="lt-LT"/>
        </w:rPr>
      </w:pPr>
    </w:p>
    <w:p w14:paraId="7CCF919D" w14:textId="77777777" w:rsidR="006C53AE" w:rsidRDefault="006C53AE" w:rsidP="001606A6">
      <w:pPr>
        <w:jc w:val="both"/>
        <w:rPr>
          <w:lang w:val="lt-LT"/>
        </w:rPr>
      </w:pPr>
    </w:p>
    <w:p w14:paraId="4BD0237F" w14:textId="77777777" w:rsidR="006C53AE" w:rsidRDefault="006C53AE" w:rsidP="001606A6">
      <w:pPr>
        <w:jc w:val="both"/>
        <w:rPr>
          <w:lang w:val="lt-LT"/>
        </w:rPr>
      </w:pPr>
    </w:p>
    <w:p w14:paraId="7D7B2B7B" w14:textId="77777777" w:rsidR="006C53AE" w:rsidRDefault="006C53AE" w:rsidP="001606A6">
      <w:pPr>
        <w:jc w:val="both"/>
        <w:rPr>
          <w:lang w:val="lt-LT"/>
        </w:rPr>
      </w:pPr>
    </w:p>
    <w:p w14:paraId="048CF9CE" w14:textId="2F581699" w:rsidR="00CF5F88" w:rsidRDefault="00CF5F88" w:rsidP="001606A6">
      <w:pPr>
        <w:jc w:val="both"/>
        <w:rPr>
          <w:lang w:val="lt-LT"/>
        </w:rPr>
      </w:pPr>
    </w:p>
    <w:p w14:paraId="3C362BDA" w14:textId="77777777" w:rsidR="007D1DC9" w:rsidRDefault="007D1DC9" w:rsidP="001606A6">
      <w:pPr>
        <w:jc w:val="both"/>
        <w:rPr>
          <w:lang w:val="lt-LT"/>
        </w:rPr>
      </w:pPr>
    </w:p>
    <w:p w14:paraId="705DE451" w14:textId="0E7188A6" w:rsidR="00E301ED" w:rsidRPr="007E71D5" w:rsidRDefault="00501488" w:rsidP="001606A6">
      <w:pPr>
        <w:jc w:val="both"/>
        <w:rPr>
          <w:lang w:val="lt-LT"/>
        </w:rPr>
      </w:pPr>
      <w:r>
        <w:rPr>
          <w:lang w:val="lt-LT"/>
        </w:rPr>
        <w:t>R. Japertienė</w:t>
      </w:r>
    </w:p>
    <w:sectPr w:rsidR="00E301ED" w:rsidRPr="007E71D5" w:rsidSect="007D1DC9">
      <w:pgSz w:w="11906" w:h="16838"/>
      <w:pgMar w:top="1134" w:right="567" w:bottom="993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F5872"/>
    <w:multiLevelType w:val="hybridMultilevel"/>
    <w:tmpl w:val="9A506FC4"/>
    <w:lvl w:ilvl="0" w:tplc="3586B26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5" w:hanging="360"/>
      </w:pPr>
    </w:lvl>
    <w:lvl w:ilvl="2" w:tplc="0427001B" w:tentative="1">
      <w:start w:val="1"/>
      <w:numFmt w:val="lowerRoman"/>
      <w:lvlText w:val="%3."/>
      <w:lvlJc w:val="right"/>
      <w:pPr>
        <w:ind w:left="2655" w:hanging="180"/>
      </w:pPr>
    </w:lvl>
    <w:lvl w:ilvl="3" w:tplc="0427000F" w:tentative="1">
      <w:start w:val="1"/>
      <w:numFmt w:val="decimal"/>
      <w:lvlText w:val="%4."/>
      <w:lvlJc w:val="left"/>
      <w:pPr>
        <w:ind w:left="3375" w:hanging="360"/>
      </w:pPr>
    </w:lvl>
    <w:lvl w:ilvl="4" w:tplc="04270019" w:tentative="1">
      <w:start w:val="1"/>
      <w:numFmt w:val="lowerLetter"/>
      <w:lvlText w:val="%5."/>
      <w:lvlJc w:val="left"/>
      <w:pPr>
        <w:ind w:left="4095" w:hanging="360"/>
      </w:pPr>
    </w:lvl>
    <w:lvl w:ilvl="5" w:tplc="0427001B" w:tentative="1">
      <w:start w:val="1"/>
      <w:numFmt w:val="lowerRoman"/>
      <w:lvlText w:val="%6."/>
      <w:lvlJc w:val="right"/>
      <w:pPr>
        <w:ind w:left="4815" w:hanging="180"/>
      </w:pPr>
    </w:lvl>
    <w:lvl w:ilvl="6" w:tplc="0427000F" w:tentative="1">
      <w:start w:val="1"/>
      <w:numFmt w:val="decimal"/>
      <w:lvlText w:val="%7."/>
      <w:lvlJc w:val="left"/>
      <w:pPr>
        <w:ind w:left="5535" w:hanging="360"/>
      </w:pPr>
    </w:lvl>
    <w:lvl w:ilvl="7" w:tplc="04270019" w:tentative="1">
      <w:start w:val="1"/>
      <w:numFmt w:val="lowerLetter"/>
      <w:lvlText w:val="%8."/>
      <w:lvlJc w:val="left"/>
      <w:pPr>
        <w:ind w:left="6255" w:hanging="360"/>
      </w:pPr>
    </w:lvl>
    <w:lvl w:ilvl="8" w:tplc="0427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 w15:restartNumberingAfterBreak="0">
    <w:nsid w:val="57076EBE"/>
    <w:multiLevelType w:val="hybridMultilevel"/>
    <w:tmpl w:val="A31049C6"/>
    <w:lvl w:ilvl="0" w:tplc="0427000F">
      <w:start w:val="1"/>
      <w:numFmt w:val="decimal"/>
      <w:lvlText w:val="%1."/>
      <w:lvlJc w:val="left"/>
      <w:pPr>
        <w:ind w:left="1494" w:hanging="360"/>
      </w:p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6C857D07"/>
    <w:multiLevelType w:val="hybridMultilevel"/>
    <w:tmpl w:val="BD78238E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6A6"/>
    <w:rsid w:val="00015865"/>
    <w:rsid w:val="00027087"/>
    <w:rsid w:val="00032AB7"/>
    <w:rsid w:val="00060C72"/>
    <w:rsid w:val="00064C5C"/>
    <w:rsid w:val="000A0D19"/>
    <w:rsid w:val="000B7F4D"/>
    <w:rsid w:val="000D412F"/>
    <w:rsid w:val="000D7AC5"/>
    <w:rsid w:val="000E3706"/>
    <w:rsid w:val="000F6D37"/>
    <w:rsid w:val="0012781E"/>
    <w:rsid w:val="001606A6"/>
    <w:rsid w:val="00160A93"/>
    <w:rsid w:val="00162595"/>
    <w:rsid w:val="0016588C"/>
    <w:rsid w:val="0017426C"/>
    <w:rsid w:val="00197B20"/>
    <w:rsid w:val="001A3F56"/>
    <w:rsid w:val="001B2A09"/>
    <w:rsid w:val="001B3978"/>
    <w:rsid w:val="001B4FDB"/>
    <w:rsid w:val="001B53B6"/>
    <w:rsid w:val="001B5463"/>
    <w:rsid w:val="001D0091"/>
    <w:rsid w:val="001F7D3B"/>
    <w:rsid w:val="002129C0"/>
    <w:rsid w:val="00212E19"/>
    <w:rsid w:val="00217D97"/>
    <w:rsid w:val="00274CE5"/>
    <w:rsid w:val="00286E66"/>
    <w:rsid w:val="00296A68"/>
    <w:rsid w:val="002B7AC8"/>
    <w:rsid w:val="002C4D94"/>
    <w:rsid w:val="003206B0"/>
    <w:rsid w:val="00321088"/>
    <w:rsid w:val="00373C0A"/>
    <w:rsid w:val="00395544"/>
    <w:rsid w:val="003A363B"/>
    <w:rsid w:val="003D3427"/>
    <w:rsid w:val="003E6353"/>
    <w:rsid w:val="003F083F"/>
    <w:rsid w:val="0041572F"/>
    <w:rsid w:val="00417C1F"/>
    <w:rsid w:val="0043027D"/>
    <w:rsid w:val="00435EEC"/>
    <w:rsid w:val="004562A5"/>
    <w:rsid w:val="004E22E4"/>
    <w:rsid w:val="004E4914"/>
    <w:rsid w:val="00501488"/>
    <w:rsid w:val="0051384B"/>
    <w:rsid w:val="00534270"/>
    <w:rsid w:val="00537A4E"/>
    <w:rsid w:val="005554C0"/>
    <w:rsid w:val="005768F1"/>
    <w:rsid w:val="005837ED"/>
    <w:rsid w:val="005A62C6"/>
    <w:rsid w:val="005C786B"/>
    <w:rsid w:val="006038A2"/>
    <w:rsid w:val="00617C3A"/>
    <w:rsid w:val="00637B44"/>
    <w:rsid w:val="006715FD"/>
    <w:rsid w:val="0068297C"/>
    <w:rsid w:val="006A41E3"/>
    <w:rsid w:val="006B04F1"/>
    <w:rsid w:val="006B0962"/>
    <w:rsid w:val="006B2971"/>
    <w:rsid w:val="006B6FF9"/>
    <w:rsid w:val="006C53AE"/>
    <w:rsid w:val="007277B8"/>
    <w:rsid w:val="00771C76"/>
    <w:rsid w:val="00773CAB"/>
    <w:rsid w:val="007A7BEB"/>
    <w:rsid w:val="007C1FCA"/>
    <w:rsid w:val="007C585E"/>
    <w:rsid w:val="007D1DC9"/>
    <w:rsid w:val="007E71D5"/>
    <w:rsid w:val="007F4ECD"/>
    <w:rsid w:val="0082364A"/>
    <w:rsid w:val="008D3D71"/>
    <w:rsid w:val="008D6849"/>
    <w:rsid w:val="008E3A9C"/>
    <w:rsid w:val="0091111F"/>
    <w:rsid w:val="00913B20"/>
    <w:rsid w:val="009326C3"/>
    <w:rsid w:val="0096377E"/>
    <w:rsid w:val="009705BF"/>
    <w:rsid w:val="009812D8"/>
    <w:rsid w:val="00982985"/>
    <w:rsid w:val="009B36F4"/>
    <w:rsid w:val="009D680B"/>
    <w:rsid w:val="009E6438"/>
    <w:rsid w:val="00A12AF3"/>
    <w:rsid w:val="00A309EE"/>
    <w:rsid w:val="00A52D71"/>
    <w:rsid w:val="00A5580C"/>
    <w:rsid w:val="00A667B9"/>
    <w:rsid w:val="00A80BE9"/>
    <w:rsid w:val="00A933C8"/>
    <w:rsid w:val="00AA5E7F"/>
    <w:rsid w:val="00B0154C"/>
    <w:rsid w:val="00B04950"/>
    <w:rsid w:val="00B44DDD"/>
    <w:rsid w:val="00B60A80"/>
    <w:rsid w:val="00B843D3"/>
    <w:rsid w:val="00B90EEA"/>
    <w:rsid w:val="00BF5D55"/>
    <w:rsid w:val="00C027B9"/>
    <w:rsid w:val="00C24891"/>
    <w:rsid w:val="00C35BB1"/>
    <w:rsid w:val="00C42438"/>
    <w:rsid w:val="00C70E07"/>
    <w:rsid w:val="00C728DC"/>
    <w:rsid w:val="00C77CD1"/>
    <w:rsid w:val="00C825F4"/>
    <w:rsid w:val="00C97023"/>
    <w:rsid w:val="00CB5A62"/>
    <w:rsid w:val="00CD4085"/>
    <w:rsid w:val="00CF0D54"/>
    <w:rsid w:val="00CF5F88"/>
    <w:rsid w:val="00D244F3"/>
    <w:rsid w:val="00D7718A"/>
    <w:rsid w:val="00D773E4"/>
    <w:rsid w:val="00D931A7"/>
    <w:rsid w:val="00DC4006"/>
    <w:rsid w:val="00DD024A"/>
    <w:rsid w:val="00DD0338"/>
    <w:rsid w:val="00DE15DD"/>
    <w:rsid w:val="00E301ED"/>
    <w:rsid w:val="00E65254"/>
    <w:rsid w:val="00E8114B"/>
    <w:rsid w:val="00E85345"/>
    <w:rsid w:val="00E918A9"/>
    <w:rsid w:val="00EF6F78"/>
    <w:rsid w:val="00F20ABB"/>
    <w:rsid w:val="00F245D7"/>
    <w:rsid w:val="00F25E91"/>
    <w:rsid w:val="00F350D3"/>
    <w:rsid w:val="00F4282D"/>
    <w:rsid w:val="00F518F6"/>
    <w:rsid w:val="00F958C5"/>
    <w:rsid w:val="00FD3C26"/>
    <w:rsid w:val="00FE41B1"/>
    <w:rsid w:val="00FF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78768"/>
  <w15:docId w15:val="{9409339B-AC32-4106-A367-C41DD089D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606A6"/>
    <w:pPr>
      <w:suppressAutoHyphens/>
      <w:spacing w:after="0" w:line="240" w:lineRule="auto"/>
    </w:pPr>
    <w:rPr>
      <w:rFonts w:eastAsia="Times New Roman" w:cs="Times New Roman"/>
      <w:szCs w:val="20"/>
      <w:lang w:val="en-US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606A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606A6"/>
    <w:rPr>
      <w:rFonts w:ascii="Tahoma" w:eastAsia="Times New Roman" w:hAnsi="Tahoma" w:cs="Tahoma"/>
      <w:sz w:val="16"/>
      <w:szCs w:val="16"/>
      <w:lang w:val="en-US" w:eastAsia="ar-SA"/>
    </w:rPr>
  </w:style>
  <w:style w:type="paragraph" w:styleId="Sraopastraipa">
    <w:name w:val="List Paragraph"/>
    <w:basedOn w:val="prastasis"/>
    <w:uiPriority w:val="34"/>
    <w:qFormat/>
    <w:rsid w:val="009326C3"/>
    <w:pPr>
      <w:ind w:left="720"/>
      <w:contextualSpacing/>
    </w:pPr>
  </w:style>
  <w:style w:type="paragraph" w:styleId="Pataisymai">
    <w:name w:val="Revision"/>
    <w:hidden/>
    <w:uiPriority w:val="99"/>
    <w:semiHidden/>
    <w:rsid w:val="00027087"/>
    <w:pPr>
      <w:spacing w:after="0" w:line="240" w:lineRule="auto"/>
    </w:pPr>
    <w:rPr>
      <w:rFonts w:eastAsia="Times New Roman" w:cs="Times New Roman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6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3CE6D-C96A-4A26-95B9-AB99D3E20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C5A83963</Template>
  <TotalTime>42</TotalTime>
  <Pages>1</Pages>
  <Words>1254</Words>
  <Characters>715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Renata Japertienė</cp:lastModifiedBy>
  <cp:revision>23</cp:revision>
  <cp:lastPrinted>2025-05-27T07:26:00Z</cp:lastPrinted>
  <dcterms:created xsi:type="dcterms:W3CDTF">2025-03-24T14:23:00Z</dcterms:created>
  <dcterms:modified xsi:type="dcterms:W3CDTF">2025-08-13T13:51:00Z</dcterms:modified>
</cp:coreProperties>
</file>