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F8C7" w14:textId="77777777" w:rsidR="00316DC7" w:rsidRPr="00832D25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eastAsia="lt-LT"/>
        </w:rPr>
        <w:drawing>
          <wp:inline distT="0" distB="0" distL="0" distR="0" wp14:anchorId="4D4F91E2" wp14:editId="009C6CF6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3DA3C" w14:textId="77777777" w:rsidR="00417F76" w:rsidRPr="00832D25" w:rsidRDefault="00417F76" w:rsidP="00394711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>Kretingos rajono savivaldybės administracijos direktorius</w:t>
      </w:r>
    </w:p>
    <w:p w14:paraId="25A81806" w14:textId="77777777" w:rsidR="00316DC5" w:rsidRPr="00832D25" w:rsidRDefault="00316DC5" w:rsidP="00002A92">
      <w:pPr>
        <w:rPr>
          <w:caps/>
          <w:szCs w:val="24"/>
        </w:rPr>
      </w:pPr>
    </w:p>
    <w:p w14:paraId="3CAE6B0F" w14:textId="77777777" w:rsidR="00417F76" w:rsidRPr="00832D25" w:rsidRDefault="001A03EE" w:rsidP="00417F76">
      <w:pPr>
        <w:jc w:val="center"/>
        <w:rPr>
          <w:b/>
        </w:rPr>
      </w:pPr>
      <w:r w:rsidRPr="00832D25">
        <w:rPr>
          <w:b/>
        </w:rPr>
        <w:t>ĮSAKYMAS</w:t>
      </w:r>
    </w:p>
    <w:p w14:paraId="0A4DDFDD" w14:textId="77777777" w:rsidR="003E2943" w:rsidRPr="00341E82" w:rsidRDefault="003E2943" w:rsidP="003E2943">
      <w:pPr>
        <w:jc w:val="center"/>
        <w:rPr>
          <w:b/>
          <w:caps/>
          <w:szCs w:val="24"/>
        </w:rPr>
      </w:pPr>
      <w:r w:rsidRPr="00341E82">
        <w:rPr>
          <w:b/>
          <w:caps/>
          <w:szCs w:val="24"/>
        </w:rPr>
        <w:t xml:space="preserve">Dėl </w:t>
      </w:r>
      <w:r>
        <w:rPr>
          <w:b/>
          <w:caps/>
          <w:szCs w:val="24"/>
        </w:rPr>
        <w:t>lėšų iš ŠVIETIMO programos skyrimo</w:t>
      </w:r>
    </w:p>
    <w:p w14:paraId="6891EAB6" w14:textId="77777777" w:rsidR="00417F76" w:rsidRPr="00832D25" w:rsidRDefault="00417F76" w:rsidP="00002A92">
      <w:pPr>
        <w:rPr>
          <w:szCs w:val="24"/>
        </w:rPr>
      </w:pPr>
    </w:p>
    <w:p w14:paraId="40E6489F" w14:textId="6227650D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20</w:t>
      </w:r>
      <w:r w:rsidR="00EB2F47">
        <w:rPr>
          <w:szCs w:val="24"/>
        </w:rPr>
        <w:t>26</w:t>
      </w:r>
      <w:r w:rsidRPr="00832D25">
        <w:rPr>
          <w:szCs w:val="24"/>
        </w:rPr>
        <w:t xml:space="preserve"> m. </w:t>
      </w:r>
      <w:r w:rsidR="006D114B">
        <w:rPr>
          <w:szCs w:val="24"/>
        </w:rPr>
        <w:t>liepos</w:t>
      </w:r>
      <w:r w:rsidR="009E2508">
        <w:rPr>
          <w:szCs w:val="24"/>
        </w:rPr>
        <w:t xml:space="preserve">    </w:t>
      </w:r>
      <w:r w:rsidRPr="00832D25">
        <w:rPr>
          <w:szCs w:val="24"/>
        </w:rPr>
        <w:t xml:space="preserve">d. Nr. </w:t>
      </w:r>
      <w:r w:rsidR="00CE3685">
        <w:rPr>
          <w:szCs w:val="24"/>
        </w:rPr>
        <w:t>A1-</w:t>
      </w:r>
    </w:p>
    <w:p w14:paraId="5D7CC2F1" w14:textId="77777777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14:paraId="164F86D2" w14:textId="77777777" w:rsidR="00417F76" w:rsidRPr="00832D25" w:rsidRDefault="00417F76" w:rsidP="00002A92">
      <w:pPr>
        <w:jc w:val="both"/>
        <w:rPr>
          <w:szCs w:val="24"/>
        </w:rPr>
      </w:pPr>
    </w:p>
    <w:p w14:paraId="03F3F604" w14:textId="0203D270" w:rsidR="003E2943" w:rsidRDefault="007A076E" w:rsidP="00D7075E">
      <w:pPr>
        <w:ind w:right="-1" w:firstLine="993"/>
        <w:jc w:val="both"/>
        <w:rPr>
          <w:szCs w:val="24"/>
        </w:rPr>
      </w:pPr>
      <w:r>
        <w:rPr>
          <w:szCs w:val="24"/>
        </w:rPr>
        <w:t>Vadovaudamasi</w:t>
      </w:r>
      <w:r w:rsidR="00577665">
        <w:rPr>
          <w:szCs w:val="24"/>
        </w:rPr>
        <w:t xml:space="preserve"> </w:t>
      </w:r>
      <w:r w:rsidR="00166509">
        <w:rPr>
          <w:szCs w:val="24"/>
        </w:rPr>
        <w:t xml:space="preserve">Lietuvos Respublikos biudžeto sandaros įstatymo 3 straipsnio 2 dalimi, </w:t>
      </w:r>
      <w:r w:rsidR="009E2508">
        <w:rPr>
          <w:szCs w:val="24"/>
        </w:rPr>
        <w:t xml:space="preserve">Kretingos </w:t>
      </w:r>
      <w:r w:rsidR="00577665">
        <w:rPr>
          <w:szCs w:val="24"/>
        </w:rPr>
        <w:t xml:space="preserve">rajono </w:t>
      </w:r>
      <w:r w:rsidR="00EB2F47">
        <w:rPr>
          <w:szCs w:val="24"/>
        </w:rPr>
        <w:t>savivaldybės mero 2026 m. vasari</w:t>
      </w:r>
      <w:r w:rsidR="00577665">
        <w:rPr>
          <w:szCs w:val="24"/>
        </w:rPr>
        <w:t>o</w:t>
      </w:r>
      <w:r w:rsidR="003E2943">
        <w:rPr>
          <w:szCs w:val="24"/>
        </w:rPr>
        <w:t xml:space="preserve"> </w:t>
      </w:r>
      <w:r w:rsidR="008C7F9E">
        <w:rPr>
          <w:szCs w:val="24"/>
        </w:rPr>
        <w:t>25</w:t>
      </w:r>
      <w:r w:rsidR="00002658">
        <w:rPr>
          <w:szCs w:val="24"/>
        </w:rPr>
        <w:t xml:space="preserve"> </w:t>
      </w:r>
      <w:r w:rsidR="003E2943">
        <w:rPr>
          <w:szCs w:val="24"/>
        </w:rPr>
        <w:t xml:space="preserve">d. </w:t>
      </w:r>
      <w:r w:rsidR="00D350A2">
        <w:rPr>
          <w:szCs w:val="24"/>
        </w:rPr>
        <w:t>potvarkiu</w:t>
      </w:r>
      <w:r w:rsidR="00577665">
        <w:rPr>
          <w:szCs w:val="24"/>
        </w:rPr>
        <w:t xml:space="preserve"> Nr. V3-</w:t>
      </w:r>
      <w:r w:rsidR="00EB2F47">
        <w:rPr>
          <w:szCs w:val="24"/>
        </w:rPr>
        <w:t>87</w:t>
      </w:r>
      <w:r w:rsidR="003E2943">
        <w:rPr>
          <w:szCs w:val="24"/>
        </w:rPr>
        <w:t xml:space="preserve"> „Dėl K</w:t>
      </w:r>
      <w:r w:rsidR="00A75FF4">
        <w:rPr>
          <w:szCs w:val="24"/>
        </w:rPr>
        <w:t>r</w:t>
      </w:r>
      <w:r w:rsidR="00EB2F47">
        <w:rPr>
          <w:szCs w:val="24"/>
        </w:rPr>
        <w:t>etingos rajono savivaldybės 2026</w:t>
      </w:r>
      <w:r w:rsidR="00577665">
        <w:rPr>
          <w:szCs w:val="24"/>
        </w:rPr>
        <w:t xml:space="preserve"> metų biudžeto pajamų ir programų finansavimo plano </w:t>
      </w:r>
      <w:r w:rsidR="008C7F9E">
        <w:rPr>
          <w:szCs w:val="24"/>
        </w:rPr>
        <w:t>pa</w:t>
      </w:r>
      <w:r w:rsidR="00577665">
        <w:rPr>
          <w:szCs w:val="24"/>
        </w:rPr>
        <w:t>tvirtinimo</w:t>
      </w:r>
      <w:r w:rsidR="003E2943">
        <w:rPr>
          <w:szCs w:val="24"/>
        </w:rPr>
        <w:t>“</w:t>
      </w:r>
      <w:r w:rsidR="00207219">
        <w:rPr>
          <w:szCs w:val="24"/>
        </w:rPr>
        <w:t xml:space="preserve"> (2026 m. birželio 30 d. potvarkio Nr. V3-297 redakcija)</w:t>
      </w:r>
      <w:r w:rsidR="00D3576E">
        <w:rPr>
          <w:szCs w:val="24"/>
        </w:rPr>
        <w:t>,</w:t>
      </w:r>
      <w:r w:rsidR="003E2943">
        <w:rPr>
          <w:szCs w:val="24"/>
        </w:rPr>
        <w:t xml:space="preserve"> </w:t>
      </w:r>
      <w:r>
        <w:rPr>
          <w:szCs w:val="24"/>
        </w:rPr>
        <w:t xml:space="preserve">Kretingos rajono savivaldybės mokytojų, pagalbos </w:t>
      </w:r>
      <w:r w:rsidR="00D3576E">
        <w:rPr>
          <w:szCs w:val="24"/>
        </w:rPr>
        <w:t>mokiniui specialistų kelionės išlaidų dalinio kompensavimo tvarkos aprašo, patvirtinto Kretingos rajono savivaldybės tarybos 2023 m. birželio 29 d. sprendimu Nr. T2-207 „Dėl Kretingos rajono savivaldybės mokytojų, pagalbos specialistų kelionės išlaidų dalinio kompensavimo tvarkos aprašo patvirtinimo“,</w:t>
      </w:r>
      <w:r w:rsidR="003B7229">
        <w:rPr>
          <w:szCs w:val="24"/>
        </w:rPr>
        <w:t xml:space="preserve"> </w:t>
      </w:r>
      <w:r w:rsidR="00D3576E">
        <w:rPr>
          <w:szCs w:val="24"/>
        </w:rPr>
        <w:t xml:space="preserve">11 punktu </w:t>
      </w:r>
      <w:r w:rsidR="007650C1">
        <w:rPr>
          <w:szCs w:val="24"/>
        </w:rPr>
        <w:t>bei</w:t>
      </w:r>
      <w:r w:rsidR="003E2943">
        <w:rPr>
          <w:szCs w:val="24"/>
        </w:rPr>
        <w:t xml:space="preserve"> </w:t>
      </w:r>
      <w:r w:rsidR="003E2943" w:rsidRPr="00084D14">
        <w:rPr>
          <w:szCs w:val="24"/>
        </w:rPr>
        <w:t>atsižvelgdama</w:t>
      </w:r>
      <w:r w:rsidR="00242091">
        <w:rPr>
          <w:szCs w:val="24"/>
        </w:rPr>
        <w:t xml:space="preserve"> į</w:t>
      </w:r>
      <w:r w:rsidR="00991747">
        <w:rPr>
          <w:szCs w:val="24"/>
        </w:rPr>
        <w:t xml:space="preserve"> </w:t>
      </w:r>
      <w:r w:rsidR="00C63F33">
        <w:rPr>
          <w:szCs w:val="24"/>
        </w:rPr>
        <w:t>Kretingo</w:t>
      </w:r>
      <w:r w:rsidR="00242091">
        <w:rPr>
          <w:szCs w:val="24"/>
        </w:rPr>
        <w:t xml:space="preserve">s rajono </w:t>
      </w:r>
      <w:r w:rsidR="00D3576E">
        <w:rPr>
          <w:szCs w:val="24"/>
        </w:rPr>
        <w:t>švietimo įstaigų pateiktus lėšų poreikius kelionės išlaidoms dalinai kompensuoti</w:t>
      </w:r>
      <w:r w:rsidR="001A58F0">
        <w:rPr>
          <w:szCs w:val="24"/>
        </w:rPr>
        <w:t>,</w:t>
      </w:r>
    </w:p>
    <w:p w14:paraId="22C53BE5" w14:textId="3D571F3E" w:rsidR="00CD46A7" w:rsidRDefault="003D38A8" w:rsidP="00C7657C">
      <w:pPr>
        <w:ind w:right="-1" w:firstLine="993"/>
        <w:jc w:val="both"/>
        <w:rPr>
          <w:szCs w:val="24"/>
        </w:rPr>
      </w:pPr>
      <w:r>
        <w:rPr>
          <w:szCs w:val="24"/>
        </w:rPr>
        <w:t>s</w:t>
      </w:r>
      <w:r w:rsidRPr="00D7075E">
        <w:rPr>
          <w:szCs w:val="24"/>
        </w:rPr>
        <w:t xml:space="preserve"> k i r i </w:t>
      </w:r>
      <w:r w:rsidRPr="006D6722">
        <w:rPr>
          <w:szCs w:val="24"/>
        </w:rPr>
        <w:t xml:space="preserve">u </w:t>
      </w:r>
      <w:r w:rsidR="00D32CC4" w:rsidRPr="009469BB">
        <w:rPr>
          <w:szCs w:val="24"/>
        </w:rPr>
        <w:t>2</w:t>
      </w:r>
      <w:r w:rsidR="0021312F" w:rsidRPr="009469BB">
        <w:rPr>
          <w:szCs w:val="24"/>
        </w:rPr>
        <w:t>3963,10</w:t>
      </w:r>
      <w:r w:rsidR="001C6414" w:rsidRPr="009469BB">
        <w:rPr>
          <w:szCs w:val="24"/>
        </w:rPr>
        <w:t xml:space="preserve"> </w:t>
      </w:r>
      <w:r w:rsidRPr="00D7075E">
        <w:rPr>
          <w:szCs w:val="24"/>
        </w:rPr>
        <w:t xml:space="preserve">Eur iš </w:t>
      </w:r>
      <w:r w:rsidR="009E2508">
        <w:rPr>
          <w:szCs w:val="24"/>
        </w:rPr>
        <w:t>Kretingos rajono s</w:t>
      </w:r>
      <w:r w:rsidRPr="00D7075E">
        <w:rPr>
          <w:szCs w:val="24"/>
        </w:rPr>
        <w:t xml:space="preserve">avivaldybės administracijos </w:t>
      </w:r>
      <w:r w:rsidR="00547870">
        <w:rPr>
          <w:szCs w:val="24"/>
        </w:rPr>
        <w:t>Švietimo</w:t>
      </w:r>
      <w:r w:rsidR="00547870" w:rsidRPr="00D937C9">
        <w:rPr>
          <w:szCs w:val="24"/>
        </w:rPr>
        <w:t xml:space="preserve"> programos Nr. 0</w:t>
      </w:r>
      <w:r w:rsidR="00547870">
        <w:rPr>
          <w:szCs w:val="24"/>
        </w:rPr>
        <w:t>8</w:t>
      </w:r>
      <w:r w:rsidR="00D3576E">
        <w:rPr>
          <w:szCs w:val="24"/>
        </w:rPr>
        <w:t xml:space="preserve"> priemonės 1.2.1.24</w:t>
      </w:r>
      <w:r w:rsidR="00547870" w:rsidRPr="00D937C9">
        <w:rPr>
          <w:szCs w:val="24"/>
        </w:rPr>
        <w:t xml:space="preserve"> „</w:t>
      </w:r>
      <w:r w:rsidR="00D3576E">
        <w:rPr>
          <w:szCs w:val="24"/>
        </w:rPr>
        <w:t>Pedagogų rėmimas</w:t>
      </w:r>
      <w:r w:rsidR="00547870" w:rsidRPr="00D937C9">
        <w:rPr>
          <w:szCs w:val="24"/>
        </w:rPr>
        <w:t>“</w:t>
      </w:r>
      <w:r w:rsidR="00C7657C">
        <w:rPr>
          <w:szCs w:val="24"/>
        </w:rPr>
        <w:t xml:space="preserve"> </w:t>
      </w:r>
      <w:r w:rsidR="00D3576E">
        <w:rPr>
          <w:szCs w:val="24"/>
        </w:rPr>
        <w:t>švietimo įstaigoms kelionės išlaidoms dalinai</w:t>
      </w:r>
      <w:r w:rsidR="00EB2F47">
        <w:rPr>
          <w:szCs w:val="24"/>
        </w:rPr>
        <w:t xml:space="preserve"> kompensuoti už 2026 metų </w:t>
      </w:r>
      <w:r w:rsidR="00B966C1">
        <w:rPr>
          <w:szCs w:val="24"/>
        </w:rPr>
        <w:t>balandžio</w:t>
      </w:r>
      <w:r w:rsidR="004D641F">
        <w:rPr>
          <w:szCs w:val="24"/>
        </w:rPr>
        <w:t xml:space="preserve">, </w:t>
      </w:r>
      <w:r w:rsidR="00B966C1">
        <w:rPr>
          <w:szCs w:val="24"/>
        </w:rPr>
        <w:t>gegužės</w:t>
      </w:r>
      <w:r w:rsidR="004D641F">
        <w:rPr>
          <w:szCs w:val="24"/>
        </w:rPr>
        <w:t xml:space="preserve"> ir </w:t>
      </w:r>
      <w:r w:rsidR="00B966C1">
        <w:rPr>
          <w:szCs w:val="24"/>
        </w:rPr>
        <w:t>birželio</w:t>
      </w:r>
      <w:r w:rsidR="00D3576E">
        <w:rPr>
          <w:szCs w:val="24"/>
        </w:rPr>
        <w:t xml:space="preserve"> mėnesius, iš jų:</w:t>
      </w:r>
    </w:p>
    <w:p w14:paraId="782161F3" w14:textId="294EC44F" w:rsidR="00D3576E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1</w:t>
      </w:r>
      <w:r w:rsidR="00B966C1">
        <w:rPr>
          <w:szCs w:val="24"/>
        </w:rPr>
        <w:t>911</w:t>
      </w:r>
      <w:r w:rsidR="00FE1C85">
        <w:rPr>
          <w:szCs w:val="24"/>
        </w:rPr>
        <w:t>,</w:t>
      </w:r>
      <w:r w:rsidR="00B966C1">
        <w:rPr>
          <w:szCs w:val="24"/>
        </w:rPr>
        <w:t>9</w:t>
      </w:r>
      <w:r w:rsidR="00FE1C85">
        <w:rPr>
          <w:szCs w:val="24"/>
        </w:rPr>
        <w:t>0</w:t>
      </w:r>
      <w:r w:rsidR="00B64899">
        <w:rPr>
          <w:szCs w:val="24"/>
        </w:rPr>
        <w:t xml:space="preserve"> Eur – Kretingos Jurgio Pabrėžos universitetinei gimnazijai.</w:t>
      </w:r>
    </w:p>
    <w:p w14:paraId="4B9D4CAC" w14:textId="421FE2D0" w:rsidR="00B64899" w:rsidRPr="00752353" w:rsidRDefault="00B966C1" w:rsidP="00752353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3211</w:t>
      </w:r>
      <w:r w:rsidR="00FE1C85">
        <w:rPr>
          <w:szCs w:val="24"/>
        </w:rPr>
        <w:t>,</w:t>
      </w:r>
      <w:r>
        <w:rPr>
          <w:szCs w:val="24"/>
        </w:rPr>
        <w:t>7</w:t>
      </w:r>
      <w:r w:rsidR="00FE1C85">
        <w:rPr>
          <w:szCs w:val="24"/>
        </w:rPr>
        <w:t>0</w:t>
      </w:r>
      <w:r w:rsidR="00B64899">
        <w:rPr>
          <w:szCs w:val="24"/>
        </w:rPr>
        <w:t xml:space="preserve"> Eur – Salantų gimnazijai.</w:t>
      </w:r>
    </w:p>
    <w:p w14:paraId="6A7B7E8B" w14:textId="56073452" w:rsidR="00B64899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1</w:t>
      </w:r>
      <w:r w:rsidR="00B966C1">
        <w:rPr>
          <w:szCs w:val="24"/>
        </w:rPr>
        <w:t>147</w:t>
      </w:r>
      <w:r w:rsidR="00FE1C85">
        <w:rPr>
          <w:szCs w:val="24"/>
        </w:rPr>
        <w:t>,</w:t>
      </w:r>
      <w:r w:rsidR="00B966C1">
        <w:rPr>
          <w:szCs w:val="24"/>
        </w:rPr>
        <w:t>2</w:t>
      </w:r>
      <w:r w:rsidR="00FE1C85">
        <w:rPr>
          <w:szCs w:val="24"/>
        </w:rPr>
        <w:t>0</w:t>
      </w:r>
      <w:r w:rsidR="00B64899">
        <w:rPr>
          <w:szCs w:val="24"/>
        </w:rPr>
        <w:t xml:space="preserve"> Eur – Vydmantų gimnazijai</w:t>
      </w:r>
      <w:r w:rsidR="005D158D">
        <w:rPr>
          <w:szCs w:val="24"/>
        </w:rPr>
        <w:t>.</w:t>
      </w:r>
    </w:p>
    <w:p w14:paraId="6400CDE7" w14:textId="6F139C1C" w:rsidR="00B64899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18</w:t>
      </w:r>
      <w:r w:rsidR="00622F82">
        <w:rPr>
          <w:szCs w:val="24"/>
        </w:rPr>
        <w:t>83</w:t>
      </w:r>
      <w:r>
        <w:rPr>
          <w:szCs w:val="24"/>
        </w:rPr>
        <w:t>,</w:t>
      </w:r>
      <w:r w:rsidR="00622F82">
        <w:rPr>
          <w:szCs w:val="24"/>
        </w:rPr>
        <w:t>8</w:t>
      </w:r>
      <w:r w:rsidR="00FE1C85">
        <w:rPr>
          <w:szCs w:val="24"/>
        </w:rPr>
        <w:t>0</w:t>
      </w:r>
      <w:r w:rsidR="00B64899">
        <w:rPr>
          <w:szCs w:val="24"/>
        </w:rPr>
        <w:t xml:space="preserve"> Eur – Kretingos Marijono Daujoto progimnazijai.</w:t>
      </w:r>
    </w:p>
    <w:p w14:paraId="626B6CB9" w14:textId="28CF3086" w:rsidR="00B64899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 w:rsidRPr="00100ABD">
        <w:rPr>
          <w:szCs w:val="24"/>
        </w:rPr>
        <w:t>24</w:t>
      </w:r>
      <w:r w:rsidR="00100ABD" w:rsidRPr="00100ABD">
        <w:rPr>
          <w:szCs w:val="24"/>
        </w:rPr>
        <w:t>71</w:t>
      </w:r>
      <w:r w:rsidR="00FE1C85" w:rsidRPr="00100ABD">
        <w:rPr>
          <w:szCs w:val="24"/>
        </w:rPr>
        <w:t>,</w:t>
      </w:r>
      <w:r w:rsidR="00100ABD" w:rsidRPr="00100ABD">
        <w:rPr>
          <w:szCs w:val="24"/>
        </w:rPr>
        <w:t>4</w:t>
      </w:r>
      <w:r w:rsidR="00FE1C85" w:rsidRPr="00100ABD">
        <w:rPr>
          <w:szCs w:val="24"/>
        </w:rPr>
        <w:t>0</w:t>
      </w:r>
      <w:r w:rsidR="00B64899" w:rsidRPr="00100ABD">
        <w:rPr>
          <w:szCs w:val="24"/>
        </w:rPr>
        <w:t xml:space="preserve"> </w:t>
      </w:r>
      <w:r w:rsidR="00B64899">
        <w:rPr>
          <w:szCs w:val="24"/>
        </w:rPr>
        <w:t>Eur – Kretingos Simono Daukanto progimnazijai.</w:t>
      </w:r>
    </w:p>
    <w:p w14:paraId="1FECE2E8" w14:textId="5EAD817E" w:rsidR="00B64899" w:rsidRDefault="00D32CC4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 w:rsidRPr="00D32CC4">
        <w:rPr>
          <w:szCs w:val="24"/>
        </w:rPr>
        <w:t>1</w:t>
      </w:r>
      <w:r w:rsidR="00622F82">
        <w:rPr>
          <w:szCs w:val="24"/>
        </w:rPr>
        <w:t>039</w:t>
      </w:r>
      <w:r>
        <w:rPr>
          <w:szCs w:val="24"/>
        </w:rPr>
        <w:t>,</w:t>
      </w:r>
      <w:r w:rsidR="00622F82">
        <w:rPr>
          <w:szCs w:val="24"/>
        </w:rPr>
        <w:t>8</w:t>
      </w:r>
      <w:r>
        <w:rPr>
          <w:szCs w:val="24"/>
        </w:rPr>
        <w:t>0</w:t>
      </w:r>
      <w:r w:rsidR="00B64899">
        <w:rPr>
          <w:szCs w:val="24"/>
        </w:rPr>
        <w:t xml:space="preserve"> Eur – Kartenos mokyklai-daugiafunkciam centrui.</w:t>
      </w:r>
    </w:p>
    <w:p w14:paraId="2650E4D0" w14:textId="7DFE0690" w:rsidR="00B64899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1</w:t>
      </w:r>
      <w:r w:rsidR="00622F82">
        <w:rPr>
          <w:szCs w:val="24"/>
        </w:rPr>
        <w:t>286</w:t>
      </w:r>
      <w:r w:rsidR="00FE1C85">
        <w:rPr>
          <w:szCs w:val="24"/>
        </w:rPr>
        <w:t>,</w:t>
      </w:r>
      <w:r w:rsidR="00622F82">
        <w:rPr>
          <w:szCs w:val="24"/>
        </w:rPr>
        <w:t>6</w:t>
      </w:r>
      <w:r w:rsidR="00FE1C85">
        <w:rPr>
          <w:szCs w:val="24"/>
        </w:rPr>
        <w:t>0</w:t>
      </w:r>
      <w:r w:rsidR="00B64899">
        <w:rPr>
          <w:szCs w:val="24"/>
        </w:rPr>
        <w:t xml:space="preserve"> Eur – Kūlupėnų Motiejaus Valančiaus pagrindinei mokyklai.</w:t>
      </w:r>
    </w:p>
    <w:p w14:paraId="69439880" w14:textId="7BD301E5" w:rsidR="00B64899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1</w:t>
      </w:r>
      <w:r w:rsidR="00622F82">
        <w:rPr>
          <w:szCs w:val="24"/>
        </w:rPr>
        <w:t>496</w:t>
      </w:r>
      <w:r w:rsidR="00FE1C85">
        <w:rPr>
          <w:szCs w:val="24"/>
        </w:rPr>
        <w:t>,</w:t>
      </w:r>
      <w:r w:rsidR="00622F82">
        <w:rPr>
          <w:szCs w:val="24"/>
        </w:rPr>
        <w:t>7</w:t>
      </w:r>
      <w:r w:rsidR="00FE1C85">
        <w:rPr>
          <w:szCs w:val="24"/>
        </w:rPr>
        <w:t>0</w:t>
      </w:r>
      <w:r w:rsidR="00B64899">
        <w:rPr>
          <w:szCs w:val="24"/>
        </w:rPr>
        <w:t xml:space="preserve"> Eur – Jokūbavo Aleksandro Stulginskio mokyklai-daugiafunkciam centrui.</w:t>
      </w:r>
    </w:p>
    <w:p w14:paraId="114389A7" w14:textId="4E3B6C67" w:rsidR="00B64899" w:rsidRDefault="00D32CC4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8</w:t>
      </w:r>
      <w:r w:rsidR="00622F82">
        <w:rPr>
          <w:szCs w:val="24"/>
        </w:rPr>
        <w:t>04</w:t>
      </w:r>
      <w:r w:rsidR="00FE1C85" w:rsidRPr="00D32CC4">
        <w:rPr>
          <w:szCs w:val="24"/>
        </w:rPr>
        <w:t>,</w:t>
      </w:r>
      <w:r w:rsidR="00622F82">
        <w:rPr>
          <w:szCs w:val="24"/>
        </w:rPr>
        <w:t>4</w:t>
      </w:r>
      <w:r w:rsidR="00FE1C85" w:rsidRPr="00D32CC4">
        <w:rPr>
          <w:szCs w:val="24"/>
        </w:rPr>
        <w:t>0</w:t>
      </w:r>
      <w:r w:rsidR="00B64899">
        <w:rPr>
          <w:szCs w:val="24"/>
        </w:rPr>
        <w:t xml:space="preserve"> Eur – Kurmaičių pradinei mokyklai.</w:t>
      </w:r>
    </w:p>
    <w:p w14:paraId="219CB81F" w14:textId="39EA0CE4" w:rsidR="00B64899" w:rsidRDefault="00622F82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248</w:t>
      </w:r>
      <w:r w:rsidR="00FE1C85" w:rsidRPr="00622F82">
        <w:rPr>
          <w:szCs w:val="24"/>
        </w:rPr>
        <w:t>,</w:t>
      </w:r>
      <w:r w:rsidR="00EB2F47" w:rsidRPr="00622F82">
        <w:rPr>
          <w:szCs w:val="24"/>
        </w:rPr>
        <w:t>2</w:t>
      </w:r>
      <w:r w:rsidR="00FE1C85" w:rsidRPr="00622F82">
        <w:rPr>
          <w:szCs w:val="24"/>
        </w:rPr>
        <w:t>0</w:t>
      </w:r>
      <w:r w:rsidR="00B64899" w:rsidRPr="00622F82">
        <w:rPr>
          <w:szCs w:val="24"/>
        </w:rPr>
        <w:t xml:space="preserve"> </w:t>
      </w:r>
      <w:r w:rsidR="00B64899">
        <w:rPr>
          <w:szCs w:val="24"/>
        </w:rPr>
        <w:t>Eur – Kretingos mokyklai-darželiui „Žibutė“.</w:t>
      </w:r>
    </w:p>
    <w:p w14:paraId="070495B0" w14:textId="5642A787" w:rsidR="00B64899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3</w:t>
      </w:r>
      <w:r w:rsidR="00622F82">
        <w:rPr>
          <w:szCs w:val="24"/>
        </w:rPr>
        <w:t>39</w:t>
      </w:r>
      <w:r w:rsidR="00FE1C85">
        <w:rPr>
          <w:szCs w:val="24"/>
        </w:rPr>
        <w:t>,00</w:t>
      </w:r>
      <w:r w:rsidR="00377DAB">
        <w:rPr>
          <w:szCs w:val="24"/>
        </w:rPr>
        <w:t xml:space="preserve"> </w:t>
      </w:r>
      <w:r w:rsidR="00B64899">
        <w:rPr>
          <w:szCs w:val="24"/>
        </w:rPr>
        <w:t>Eur – Kretingos Marijos Tiškevičiūtės mokyklai</w:t>
      </w:r>
      <w:r w:rsidR="000F5722">
        <w:rPr>
          <w:szCs w:val="24"/>
        </w:rPr>
        <w:t>.</w:t>
      </w:r>
    </w:p>
    <w:p w14:paraId="4DF7B153" w14:textId="1CAF5FE8" w:rsidR="00FE1C85" w:rsidRDefault="00622F82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676</w:t>
      </w:r>
      <w:r w:rsidR="00FE1C85" w:rsidRPr="00D32CC4">
        <w:rPr>
          <w:szCs w:val="24"/>
        </w:rPr>
        <w:t>,</w:t>
      </w:r>
      <w:r>
        <w:rPr>
          <w:szCs w:val="24"/>
        </w:rPr>
        <w:t>5</w:t>
      </w:r>
      <w:r w:rsidR="00FE1C85" w:rsidRPr="00D32CC4">
        <w:rPr>
          <w:szCs w:val="24"/>
        </w:rPr>
        <w:t>0</w:t>
      </w:r>
      <w:r w:rsidR="00FE1C85">
        <w:rPr>
          <w:szCs w:val="24"/>
        </w:rPr>
        <w:t xml:space="preserve"> Eur – Kretingos lopšeliui-darželiui „Pasaka“.</w:t>
      </w:r>
    </w:p>
    <w:p w14:paraId="66C7F139" w14:textId="4685038D" w:rsidR="000F5722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4</w:t>
      </w:r>
      <w:r w:rsidR="00622F82">
        <w:rPr>
          <w:szCs w:val="24"/>
        </w:rPr>
        <w:t>88</w:t>
      </w:r>
      <w:r>
        <w:rPr>
          <w:szCs w:val="24"/>
        </w:rPr>
        <w:t>,</w:t>
      </w:r>
      <w:r w:rsidR="00622F82">
        <w:rPr>
          <w:szCs w:val="24"/>
        </w:rPr>
        <w:t>2</w:t>
      </w:r>
      <w:r w:rsidR="00FE1C85">
        <w:rPr>
          <w:szCs w:val="24"/>
        </w:rPr>
        <w:t>0</w:t>
      </w:r>
      <w:r w:rsidR="000F5722">
        <w:rPr>
          <w:szCs w:val="24"/>
        </w:rPr>
        <w:t xml:space="preserve"> Eur – Kretingos lopšeliui-darželiui „Ąžuoliukas“.</w:t>
      </w:r>
    </w:p>
    <w:p w14:paraId="1D483E7B" w14:textId="0EC07FFA" w:rsidR="000F5722" w:rsidRDefault="00622F82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449</w:t>
      </w:r>
      <w:r w:rsidR="00FE1C85">
        <w:rPr>
          <w:szCs w:val="24"/>
        </w:rPr>
        <w:t>,</w:t>
      </w:r>
      <w:r>
        <w:rPr>
          <w:szCs w:val="24"/>
        </w:rPr>
        <w:t>8</w:t>
      </w:r>
      <w:r w:rsidR="00FE1C85">
        <w:rPr>
          <w:szCs w:val="24"/>
        </w:rPr>
        <w:t>0</w:t>
      </w:r>
      <w:r w:rsidR="000F5722">
        <w:rPr>
          <w:szCs w:val="24"/>
        </w:rPr>
        <w:t xml:space="preserve"> Eur – Kretingos lopšeliui-darželiui „Žilvitis“.</w:t>
      </w:r>
    </w:p>
    <w:p w14:paraId="2351DF79" w14:textId="524D7BB6" w:rsidR="000F5722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3</w:t>
      </w:r>
      <w:r w:rsidR="00622F82">
        <w:rPr>
          <w:szCs w:val="24"/>
        </w:rPr>
        <w:t>216</w:t>
      </w:r>
      <w:r w:rsidR="00FE1C85">
        <w:rPr>
          <w:szCs w:val="24"/>
        </w:rPr>
        <w:t>,</w:t>
      </w:r>
      <w:r w:rsidR="00622F82">
        <w:rPr>
          <w:szCs w:val="24"/>
        </w:rPr>
        <w:t>9</w:t>
      </w:r>
      <w:r w:rsidR="00FE1C85">
        <w:rPr>
          <w:szCs w:val="24"/>
        </w:rPr>
        <w:t>0</w:t>
      </w:r>
      <w:r w:rsidR="000F5722">
        <w:rPr>
          <w:szCs w:val="24"/>
        </w:rPr>
        <w:t xml:space="preserve"> Eur – Kretingos meno mokyklai.</w:t>
      </w:r>
    </w:p>
    <w:p w14:paraId="68292FBC" w14:textId="7B0D334A" w:rsidR="000F5722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2</w:t>
      </w:r>
      <w:r w:rsidR="00622F82">
        <w:rPr>
          <w:szCs w:val="24"/>
        </w:rPr>
        <w:t>091</w:t>
      </w:r>
      <w:r w:rsidR="00FE1C85">
        <w:rPr>
          <w:szCs w:val="24"/>
        </w:rPr>
        <w:t>,</w:t>
      </w:r>
      <w:r w:rsidR="00622F82">
        <w:rPr>
          <w:szCs w:val="24"/>
        </w:rPr>
        <w:t>6</w:t>
      </w:r>
      <w:r w:rsidR="00FE1C85">
        <w:rPr>
          <w:szCs w:val="24"/>
        </w:rPr>
        <w:t>0</w:t>
      </w:r>
      <w:r w:rsidR="000F5722">
        <w:rPr>
          <w:szCs w:val="24"/>
        </w:rPr>
        <w:t xml:space="preserve"> Eur – Salantų meno mokyklai.</w:t>
      </w:r>
    </w:p>
    <w:p w14:paraId="5BCD660A" w14:textId="1ED03DC5" w:rsidR="000F5722" w:rsidRPr="00B64899" w:rsidRDefault="00EB2F47" w:rsidP="00B64899">
      <w:pPr>
        <w:pStyle w:val="Sraopastraipa"/>
        <w:numPr>
          <w:ilvl w:val="0"/>
          <w:numId w:val="12"/>
        </w:numPr>
        <w:ind w:right="-1"/>
        <w:jc w:val="both"/>
        <w:rPr>
          <w:szCs w:val="24"/>
        </w:rPr>
      </w:pPr>
      <w:r>
        <w:rPr>
          <w:szCs w:val="24"/>
        </w:rPr>
        <w:t>1</w:t>
      </w:r>
      <w:r w:rsidR="00622F82">
        <w:rPr>
          <w:szCs w:val="24"/>
        </w:rPr>
        <w:t>199</w:t>
      </w:r>
      <w:r w:rsidR="00FE1C85">
        <w:rPr>
          <w:szCs w:val="24"/>
        </w:rPr>
        <w:t>,</w:t>
      </w:r>
      <w:r w:rsidR="00622F82">
        <w:rPr>
          <w:szCs w:val="24"/>
        </w:rPr>
        <w:t>4</w:t>
      </w:r>
      <w:r w:rsidR="00FE1C85">
        <w:rPr>
          <w:szCs w:val="24"/>
        </w:rPr>
        <w:t>0</w:t>
      </w:r>
      <w:r w:rsidR="000F5722">
        <w:rPr>
          <w:szCs w:val="24"/>
        </w:rPr>
        <w:t xml:space="preserve"> Eur </w:t>
      </w:r>
      <w:r w:rsidR="005D158D">
        <w:rPr>
          <w:szCs w:val="24"/>
        </w:rPr>
        <w:t>–</w:t>
      </w:r>
      <w:r w:rsidR="000F5722">
        <w:rPr>
          <w:szCs w:val="24"/>
        </w:rPr>
        <w:t xml:space="preserve"> Kretingos sporto mokyklai.</w:t>
      </w:r>
    </w:p>
    <w:p w14:paraId="5E388A46" w14:textId="77777777" w:rsidR="00766D08" w:rsidRDefault="00766D08" w:rsidP="005D158D">
      <w:pPr>
        <w:ind w:right="-1"/>
        <w:jc w:val="both"/>
        <w:rPr>
          <w:szCs w:val="24"/>
        </w:rPr>
      </w:pPr>
    </w:p>
    <w:p w14:paraId="7FD9072F" w14:textId="080F5674" w:rsidR="00417F76" w:rsidRPr="00752353" w:rsidRDefault="00FA48F4" w:rsidP="00752353">
      <w:pPr>
        <w:tabs>
          <w:tab w:val="center" w:pos="4820"/>
          <w:tab w:val="right" w:pos="9639"/>
        </w:tabs>
        <w:jc w:val="both"/>
      </w:pPr>
      <w:r>
        <w:t>Administr</w:t>
      </w:r>
      <w:r w:rsidR="00842D18">
        <w:t>acijos direktorė</w:t>
      </w:r>
      <w:r w:rsidR="005D158D">
        <w:tab/>
      </w:r>
      <w:r w:rsidR="005D158D">
        <w:tab/>
      </w:r>
      <w:r w:rsidR="00842D18">
        <w:t>Vilma Preibienė</w:t>
      </w:r>
    </w:p>
    <w:p w14:paraId="43F5869E" w14:textId="77777777" w:rsidR="00417F76" w:rsidRPr="00832D25" w:rsidRDefault="00417F76" w:rsidP="00417F76">
      <w:pPr>
        <w:jc w:val="both"/>
        <w:rPr>
          <w:szCs w:val="24"/>
        </w:rPr>
      </w:pPr>
    </w:p>
    <w:p w14:paraId="3D3A2EA5" w14:textId="77777777" w:rsidR="00417F76" w:rsidRPr="00832D25" w:rsidRDefault="00417F76" w:rsidP="00417F76">
      <w:pPr>
        <w:jc w:val="both"/>
        <w:rPr>
          <w:szCs w:val="24"/>
        </w:rPr>
      </w:pPr>
    </w:p>
    <w:p w14:paraId="7C1C4236" w14:textId="77777777" w:rsidR="00417F76" w:rsidRPr="00832D25" w:rsidRDefault="00417F76" w:rsidP="00417F76">
      <w:pPr>
        <w:jc w:val="both"/>
        <w:rPr>
          <w:szCs w:val="24"/>
        </w:rPr>
      </w:pPr>
    </w:p>
    <w:p w14:paraId="6324FC63" w14:textId="77777777" w:rsidR="00417F76" w:rsidRPr="00832D25" w:rsidRDefault="00417F76" w:rsidP="00417F76">
      <w:pPr>
        <w:jc w:val="both"/>
        <w:rPr>
          <w:szCs w:val="24"/>
        </w:rPr>
      </w:pPr>
    </w:p>
    <w:p w14:paraId="1CF35C07" w14:textId="77777777" w:rsidR="00417F76" w:rsidRDefault="00417F76" w:rsidP="00417F76">
      <w:pPr>
        <w:jc w:val="both"/>
        <w:rPr>
          <w:szCs w:val="24"/>
        </w:rPr>
      </w:pPr>
    </w:p>
    <w:p w14:paraId="4A99B62B" w14:textId="77777777" w:rsidR="00C61107" w:rsidRDefault="00C61107" w:rsidP="007B60A0">
      <w:pPr>
        <w:tabs>
          <w:tab w:val="left" w:pos="4927"/>
        </w:tabs>
        <w:rPr>
          <w:szCs w:val="24"/>
        </w:rPr>
      </w:pPr>
    </w:p>
    <w:p w14:paraId="2636C6B4" w14:textId="77777777" w:rsidR="00C61107" w:rsidRDefault="00C61107" w:rsidP="007B60A0">
      <w:pPr>
        <w:tabs>
          <w:tab w:val="left" w:pos="4927"/>
        </w:tabs>
        <w:rPr>
          <w:szCs w:val="24"/>
        </w:rPr>
      </w:pPr>
    </w:p>
    <w:p w14:paraId="30C9EB2B" w14:textId="1B299D39" w:rsidR="009504C0" w:rsidRDefault="00A75FF4" w:rsidP="007B60A0">
      <w:pPr>
        <w:tabs>
          <w:tab w:val="left" w:pos="4927"/>
        </w:tabs>
        <w:rPr>
          <w:szCs w:val="24"/>
        </w:rPr>
      </w:pPr>
      <w:r>
        <w:rPr>
          <w:szCs w:val="24"/>
        </w:rPr>
        <w:t>Lina Stropuvienė</w:t>
      </w:r>
    </w:p>
    <w:sectPr w:rsidR="009504C0" w:rsidSect="00417F76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7C7DD" w14:textId="77777777" w:rsidR="00842D18" w:rsidRDefault="00842D18" w:rsidP="00494D76">
      <w:r>
        <w:separator/>
      </w:r>
    </w:p>
  </w:endnote>
  <w:endnote w:type="continuationSeparator" w:id="0">
    <w:p w14:paraId="3334CCFC" w14:textId="77777777" w:rsidR="00842D18" w:rsidRDefault="00842D18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62616" w14:textId="77777777" w:rsidR="00842D18" w:rsidRDefault="00842D18" w:rsidP="00494D76">
      <w:r>
        <w:separator/>
      </w:r>
    </w:p>
  </w:footnote>
  <w:footnote w:type="continuationSeparator" w:id="0">
    <w:p w14:paraId="5DF8C093" w14:textId="77777777" w:rsidR="00842D18" w:rsidRDefault="00842D18" w:rsidP="0049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C35F4"/>
    <w:multiLevelType w:val="hybridMultilevel"/>
    <w:tmpl w:val="9D14A7F4"/>
    <w:lvl w:ilvl="0" w:tplc="F5E8767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86D5F61"/>
    <w:multiLevelType w:val="hybridMultilevel"/>
    <w:tmpl w:val="14323858"/>
    <w:lvl w:ilvl="0" w:tplc="9A6EEDF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2B321EC"/>
    <w:multiLevelType w:val="hybridMultilevel"/>
    <w:tmpl w:val="61706814"/>
    <w:lvl w:ilvl="0" w:tplc="E4485E0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6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E0E7BFD"/>
    <w:multiLevelType w:val="multilevel"/>
    <w:tmpl w:val="FB465B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9" w15:restartNumberingAfterBreak="0">
    <w:nsid w:val="6B666991"/>
    <w:multiLevelType w:val="hybridMultilevel"/>
    <w:tmpl w:val="769E2A3A"/>
    <w:lvl w:ilvl="0" w:tplc="68CA7B8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1" w15:restartNumberingAfterBreak="0">
    <w:nsid w:val="717E3DF1"/>
    <w:multiLevelType w:val="hybridMultilevel"/>
    <w:tmpl w:val="64660074"/>
    <w:lvl w:ilvl="0" w:tplc="C8FAD9A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522552850">
    <w:abstractNumId w:val="8"/>
  </w:num>
  <w:num w:numId="2" w16cid:durableId="2022780106">
    <w:abstractNumId w:val="5"/>
  </w:num>
  <w:num w:numId="3" w16cid:durableId="1972907186">
    <w:abstractNumId w:val="6"/>
  </w:num>
  <w:num w:numId="4" w16cid:durableId="1180389624">
    <w:abstractNumId w:val="0"/>
  </w:num>
  <w:num w:numId="5" w16cid:durableId="1382703640">
    <w:abstractNumId w:val="1"/>
  </w:num>
  <w:num w:numId="6" w16cid:durableId="50276235">
    <w:abstractNumId w:val="10"/>
  </w:num>
  <w:num w:numId="7" w16cid:durableId="1831670866">
    <w:abstractNumId w:val="7"/>
  </w:num>
  <w:num w:numId="8" w16cid:durableId="1432051128">
    <w:abstractNumId w:val="4"/>
  </w:num>
  <w:num w:numId="9" w16cid:durableId="128984592">
    <w:abstractNumId w:val="2"/>
  </w:num>
  <w:num w:numId="10" w16cid:durableId="347417207">
    <w:abstractNumId w:val="9"/>
  </w:num>
  <w:num w:numId="11" w16cid:durableId="770396369">
    <w:abstractNumId w:val="11"/>
  </w:num>
  <w:num w:numId="12" w16cid:durableId="69887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E0"/>
    <w:rsid w:val="00002658"/>
    <w:rsid w:val="00002A92"/>
    <w:rsid w:val="00003A70"/>
    <w:rsid w:val="00003EC3"/>
    <w:rsid w:val="0000483B"/>
    <w:rsid w:val="0001394A"/>
    <w:rsid w:val="00026CD7"/>
    <w:rsid w:val="00032B0D"/>
    <w:rsid w:val="00037ECD"/>
    <w:rsid w:val="0004747D"/>
    <w:rsid w:val="000557FA"/>
    <w:rsid w:val="0005747F"/>
    <w:rsid w:val="00061957"/>
    <w:rsid w:val="00063C17"/>
    <w:rsid w:val="00064DC3"/>
    <w:rsid w:val="000653FC"/>
    <w:rsid w:val="00067B0E"/>
    <w:rsid w:val="00076D54"/>
    <w:rsid w:val="000800AC"/>
    <w:rsid w:val="0008544F"/>
    <w:rsid w:val="0009591A"/>
    <w:rsid w:val="000A55A7"/>
    <w:rsid w:val="000C7DBC"/>
    <w:rsid w:val="000D662F"/>
    <w:rsid w:val="000E2DFD"/>
    <w:rsid w:val="000F0B6E"/>
    <w:rsid w:val="000F0DDB"/>
    <w:rsid w:val="000F5722"/>
    <w:rsid w:val="00100ABD"/>
    <w:rsid w:val="0010671D"/>
    <w:rsid w:val="00110268"/>
    <w:rsid w:val="00110B71"/>
    <w:rsid w:val="00122606"/>
    <w:rsid w:val="001316E3"/>
    <w:rsid w:val="00137A35"/>
    <w:rsid w:val="00142C0A"/>
    <w:rsid w:val="00146321"/>
    <w:rsid w:val="001506CC"/>
    <w:rsid w:val="001557DB"/>
    <w:rsid w:val="00160B8E"/>
    <w:rsid w:val="00166509"/>
    <w:rsid w:val="00167A95"/>
    <w:rsid w:val="00172681"/>
    <w:rsid w:val="00172EF1"/>
    <w:rsid w:val="00175D00"/>
    <w:rsid w:val="00176E10"/>
    <w:rsid w:val="00181866"/>
    <w:rsid w:val="00192D92"/>
    <w:rsid w:val="001A03EE"/>
    <w:rsid w:val="001A09C4"/>
    <w:rsid w:val="001A58F0"/>
    <w:rsid w:val="001B5944"/>
    <w:rsid w:val="001B7B14"/>
    <w:rsid w:val="001C308D"/>
    <w:rsid w:val="001C4449"/>
    <w:rsid w:val="001C4DF7"/>
    <w:rsid w:val="001C6414"/>
    <w:rsid w:val="001E596D"/>
    <w:rsid w:val="001F4192"/>
    <w:rsid w:val="001F7715"/>
    <w:rsid w:val="00200B38"/>
    <w:rsid w:val="00207219"/>
    <w:rsid w:val="0021312F"/>
    <w:rsid w:val="002176B4"/>
    <w:rsid w:val="00230EF2"/>
    <w:rsid w:val="002338EC"/>
    <w:rsid w:val="00242091"/>
    <w:rsid w:val="00260C76"/>
    <w:rsid w:val="00263754"/>
    <w:rsid w:val="00270899"/>
    <w:rsid w:val="0029589A"/>
    <w:rsid w:val="002974F8"/>
    <w:rsid w:val="002A1B56"/>
    <w:rsid w:val="002A2901"/>
    <w:rsid w:val="002B275E"/>
    <w:rsid w:val="002B784E"/>
    <w:rsid w:val="002D1C2B"/>
    <w:rsid w:val="002D2C20"/>
    <w:rsid w:val="002E4A37"/>
    <w:rsid w:val="002F13FA"/>
    <w:rsid w:val="002F3B61"/>
    <w:rsid w:val="002F4CEC"/>
    <w:rsid w:val="00316DC5"/>
    <w:rsid w:val="00316DC7"/>
    <w:rsid w:val="00317AF9"/>
    <w:rsid w:val="003268C5"/>
    <w:rsid w:val="00330BB2"/>
    <w:rsid w:val="0033256E"/>
    <w:rsid w:val="00332853"/>
    <w:rsid w:val="00334B3A"/>
    <w:rsid w:val="00341212"/>
    <w:rsid w:val="00342761"/>
    <w:rsid w:val="003505D4"/>
    <w:rsid w:val="00356E71"/>
    <w:rsid w:val="0037590D"/>
    <w:rsid w:val="00377DAB"/>
    <w:rsid w:val="00394711"/>
    <w:rsid w:val="003A72C7"/>
    <w:rsid w:val="003A79D1"/>
    <w:rsid w:val="003B7229"/>
    <w:rsid w:val="003C0C69"/>
    <w:rsid w:val="003C32A0"/>
    <w:rsid w:val="003D38A8"/>
    <w:rsid w:val="003E2943"/>
    <w:rsid w:val="003E74B3"/>
    <w:rsid w:val="003E774B"/>
    <w:rsid w:val="003F2793"/>
    <w:rsid w:val="003F3419"/>
    <w:rsid w:val="003F3ACD"/>
    <w:rsid w:val="00404575"/>
    <w:rsid w:val="00417F76"/>
    <w:rsid w:val="00420F97"/>
    <w:rsid w:val="00434197"/>
    <w:rsid w:val="00437B81"/>
    <w:rsid w:val="00437C6C"/>
    <w:rsid w:val="00442D05"/>
    <w:rsid w:val="00445A42"/>
    <w:rsid w:val="00457ADF"/>
    <w:rsid w:val="0046406A"/>
    <w:rsid w:val="00471879"/>
    <w:rsid w:val="004743E3"/>
    <w:rsid w:val="004867D0"/>
    <w:rsid w:val="00493761"/>
    <w:rsid w:val="00494D76"/>
    <w:rsid w:val="004A57DD"/>
    <w:rsid w:val="004C7536"/>
    <w:rsid w:val="004D0546"/>
    <w:rsid w:val="004D3E59"/>
    <w:rsid w:val="004D641F"/>
    <w:rsid w:val="004E67CE"/>
    <w:rsid w:val="004F4F1F"/>
    <w:rsid w:val="0050509B"/>
    <w:rsid w:val="00505B80"/>
    <w:rsid w:val="0051616D"/>
    <w:rsid w:val="005271F1"/>
    <w:rsid w:val="00527AE4"/>
    <w:rsid w:val="005308A6"/>
    <w:rsid w:val="00530F9D"/>
    <w:rsid w:val="00531127"/>
    <w:rsid w:val="005357CB"/>
    <w:rsid w:val="005456F1"/>
    <w:rsid w:val="00547870"/>
    <w:rsid w:val="005565A1"/>
    <w:rsid w:val="00567549"/>
    <w:rsid w:val="0057027E"/>
    <w:rsid w:val="00570A11"/>
    <w:rsid w:val="00573E9C"/>
    <w:rsid w:val="005761AA"/>
    <w:rsid w:val="00577665"/>
    <w:rsid w:val="00592032"/>
    <w:rsid w:val="00593E5E"/>
    <w:rsid w:val="00596989"/>
    <w:rsid w:val="005B5B98"/>
    <w:rsid w:val="005B6E42"/>
    <w:rsid w:val="005C1899"/>
    <w:rsid w:val="005C4A69"/>
    <w:rsid w:val="005D158D"/>
    <w:rsid w:val="005F3EA8"/>
    <w:rsid w:val="00604194"/>
    <w:rsid w:val="00611482"/>
    <w:rsid w:val="00615544"/>
    <w:rsid w:val="00616B92"/>
    <w:rsid w:val="00622F82"/>
    <w:rsid w:val="006265C1"/>
    <w:rsid w:val="00627480"/>
    <w:rsid w:val="006356D7"/>
    <w:rsid w:val="00642306"/>
    <w:rsid w:val="00643B24"/>
    <w:rsid w:val="00651B64"/>
    <w:rsid w:val="006522DB"/>
    <w:rsid w:val="0065292D"/>
    <w:rsid w:val="006659BC"/>
    <w:rsid w:val="00670C87"/>
    <w:rsid w:val="00672940"/>
    <w:rsid w:val="00672CDB"/>
    <w:rsid w:val="00680B21"/>
    <w:rsid w:val="00683BDE"/>
    <w:rsid w:val="0068635C"/>
    <w:rsid w:val="006869C1"/>
    <w:rsid w:val="00686D13"/>
    <w:rsid w:val="00687709"/>
    <w:rsid w:val="006B096E"/>
    <w:rsid w:val="006C1183"/>
    <w:rsid w:val="006D114B"/>
    <w:rsid w:val="006D3B36"/>
    <w:rsid w:val="006D566E"/>
    <w:rsid w:val="006D6722"/>
    <w:rsid w:val="006D6BFE"/>
    <w:rsid w:val="006D6C14"/>
    <w:rsid w:val="006E2CDC"/>
    <w:rsid w:val="006E5B94"/>
    <w:rsid w:val="006E7364"/>
    <w:rsid w:val="006F1457"/>
    <w:rsid w:val="006F2DC8"/>
    <w:rsid w:val="006F39D6"/>
    <w:rsid w:val="006F3FC8"/>
    <w:rsid w:val="007012B7"/>
    <w:rsid w:val="00705655"/>
    <w:rsid w:val="0070649A"/>
    <w:rsid w:val="00711144"/>
    <w:rsid w:val="007143FA"/>
    <w:rsid w:val="0071789E"/>
    <w:rsid w:val="00733EC7"/>
    <w:rsid w:val="0073611B"/>
    <w:rsid w:val="00737C7B"/>
    <w:rsid w:val="007401FF"/>
    <w:rsid w:val="00752353"/>
    <w:rsid w:val="00761EDC"/>
    <w:rsid w:val="007650C1"/>
    <w:rsid w:val="00766D08"/>
    <w:rsid w:val="00775A81"/>
    <w:rsid w:val="00793DDB"/>
    <w:rsid w:val="00796D6E"/>
    <w:rsid w:val="007A076E"/>
    <w:rsid w:val="007A15D2"/>
    <w:rsid w:val="007A3F58"/>
    <w:rsid w:val="007B60A0"/>
    <w:rsid w:val="007B719B"/>
    <w:rsid w:val="007C6E31"/>
    <w:rsid w:val="007E0E72"/>
    <w:rsid w:val="007E296E"/>
    <w:rsid w:val="007E3DB6"/>
    <w:rsid w:val="007E697F"/>
    <w:rsid w:val="007F27A5"/>
    <w:rsid w:val="007F7B0F"/>
    <w:rsid w:val="008002F5"/>
    <w:rsid w:val="0081055E"/>
    <w:rsid w:val="00824343"/>
    <w:rsid w:val="008305E1"/>
    <w:rsid w:val="00832D25"/>
    <w:rsid w:val="00835629"/>
    <w:rsid w:val="00835D2F"/>
    <w:rsid w:val="00840A53"/>
    <w:rsid w:val="00842D18"/>
    <w:rsid w:val="00852042"/>
    <w:rsid w:val="00855452"/>
    <w:rsid w:val="00856042"/>
    <w:rsid w:val="008666C4"/>
    <w:rsid w:val="00867098"/>
    <w:rsid w:val="008711EA"/>
    <w:rsid w:val="008712DB"/>
    <w:rsid w:val="00874D41"/>
    <w:rsid w:val="00875B1E"/>
    <w:rsid w:val="008775CE"/>
    <w:rsid w:val="00895542"/>
    <w:rsid w:val="008A05E6"/>
    <w:rsid w:val="008A0B58"/>
    <w:rsid w:val="008B2EEC"/>
    <w:rsid w:val="008B327A"/>
    <w:rsid w:val="008C68A2"/>
    <w:rsid w:val="008C7F9E"/>
    <w:rsid w:val="008D59AF"/>
    <w:rsid w:val="008E13D1"/>
    <w:rsid w:val="008E3072"/>
    <w:rsid w:val="008E5F87"/>
    <w:rsid w:val="0090170B"/>
    <w:rsid w:val="00906451"/>
    <w:rsid w:val="00910BE1"/>
    <w:rsid w:val="009111D8"/>
    <w:rsid w:val="00912F66"/>
    <w:rsid w:val="00913314"/>
    <w:rsid w:val="00920307"/>
    <w:rsid w:val="0092579F"/>
    <w:rsid w:val="00926850"/>
    <w:rsid w:val="009322D5"/>
    <w:rsid w:val="00932D00"/>
    <w:rsid w:val="009421E9"/>
    <w:rsid w:val="009469BB"/>
    <w:rsid w:val="009504C0"/>
    <w:rsid w:val="0095121F"/>
    <w:rsid w:val="009709E9"/>
    <w:rsid w:val="00973D07"/>
    <w:rsid w:val="00991747"/>
    <w:rsid w:val="009A2BE0"/>
    <w:rsid w:val="009D5E7E"/>
    <w:rsid w:val="009E0030"/>
    <w:rsid w:val="009E2508"/>
    <w:rsid w:val="009E4805"/>
    <w:rsid w:val="009E4D56"/>
    <w:rsid w:val="009F0CFD"/>
    <w:rsid w:val="00A01340"/>
    <w:rsid w:val="00A0213A"/>
    <w:rsid w:val="00A04B20"/>
    <w:rsid w:val="00A16C74"/>
    <w:rsid w:val="00A213D6"/>
    <w:rsid w:val="00A26BD2"/>
    <w:rsid w:val="00A33EBE"/>
    <w:rsid w:val="00A44045"/>
    <w:rsid w:val="00A44243"/>
    <w:rsid w:val="00A519DB"/>
    <w:rsid w:val="00A75FF4"/>
    <w:rsid w:val="00A912DA"/>
    <w:rsid w:val="00A9583C"/>
    <w:rsid w:val="00A975FA"/>
    <w:rsid w:val="00AA2F6B"/>
    <w:rsid w:val="00AA47FF"/>
    <w:rsid w:val="00AA6AEA"/>
    <w:rsid w:val="00AC6786"/>
    <w:rsid w:val="00AD7CDB"/>
    <w:rsid w:val="00AE35D5"/>
    <w:rsid w:val="00AF7765"/>
    <w:rsid w:val="00B26182"/>
    <w:rsid w:val="00B33C5B"/>
    <w:rsid w:val="00B4614E"/>
    <w:rsid w:val="00B5726C"/>
    <w:rsid w:val="00B62C7A"/>
    <w:rsid w:val="00B63618"/>
    <w:rsid w:val="00B64899"/>
    <w:rsid w:val="00B679F6"/>
    <w:rsid w:val="00B75C0E"/>
    <w:rsid w:val="00B76BA1"/>
    <w:rsid w:val="00B855EC"/>
    <w:rsid w:val="00B87095"/>
    <w:rsid w:val="00B91CCE"/>
    <w:rsid w:val="00B94E2F"/>
    <w:rsid w:val="00B966C1"/>
    <w:rsid w:val="00BA71E4"/>
    <w:rsid w:val="00BB248F"/>
    <w:rsid w:val="00BC0897"/>
    <w:rsid w:val="00BD2350"/>
    <w:rsid w:val="00BE166F"/>
    <w:rsid w:val="00BE611E"/>
    <w:rsid w:val="00BF6923"/>
    <w:rsid w:val="00C07EAB"/>
    <w:rsid w:val="00C1049B"/>
    <w:rsid w:val="00C142E6"/>
    <w:rsid w:val="00C151C8"/>
    <w:rsid w:val="00C23C0A"/>
    <w:rsid w:val="00C31CE6"/>
    <w:rsid w:val="00C40533"/>
    <w:rsid w:val="00C45A47"/>
    <w:rsid w:val="00C523AA"/>
    <w:rsid w:val="00C60C5C"/>
    <w:rsid w:val="00C61107"/>
    <w:rsid w:val="00C63F33"/>
    <w:rsid w:val="00C705CA"/>
    <w:rsid w:val="00C75034"/>
    <w:rsid w:val="00C7657C"/>
    <w:rsid w:val="00C76A55"/>
    <w:rsid w:val="00C820E2"/>
    <w:rsid w:val="00C877B3"/>
    <w:rsid w:val="00CA6255"/>
    <w:rsid w:val="00CB357C"/>
    <w:rsid w:val="00CB3793"/>
    <w:rsid w:val="00CB577A"/>
    <w:rsid w:val="00CC2E3D"/>
    <w:rsid w:val="00CC563F"/>
    <w:rsid w:val="00CC724C"/>
    <w:rsid w:val="00CD1418"/>
    <w:rsid w:val="00CD41FC"/>
    <w:rsid w:val="00CD46A7"/>
    <w:rsid w:val="00CE3685"/>
    <w:rsid w:val="00CF0D03"/>
    <w:rsid w:val="00CF11FE"/>
    <w:rsid w:val="00CF4411"/>
    <w:rsid w:val="00CF5BE7"/>
    <w:rsid w:val="00D108E8"/>
    <w:rsid w:val="00D1227E"/>
    <w:rsid w:val="00D16B62"/>
    <w:rsid w:val="00D174D6"/>
    <w:rsid w:val="00D21D82"/>
    <w:rsid w:val="00D32CC4"/>
    <w:rsid w:val="00D330C5"/>
    <w:rsid w:val="00D350A2"/>
    <w:rsid w:val="00D3576E"/>
    <w:rsid w:val="00D36678"/>
    <w:rsid w:val="00D41A35"/>
    <w:rsid w:val="00D463E7"/>
    <w:rsid w:val="00D55E6D"/>
    <w:rsid w:val="00D649C4"/>
    <w:rsid w:val="00D6759F"/>
    <w:rsid w:val="00D7075E"/>
    <w:rsid w:val="00D70CE7"/>
    <w:rsid w:val="00D72218"/>
    <w:rsid w:val="00D76301"/>
    <w:rsid w:val="00D77ED1"/>
    <w:rsid w:val="00D82DD0"/>
    <w:rsid w:val="00D86351"/>
    <w:rsid w:val="00DA4989"/>
    <w:rsid w:val="00DB6241"/>
    <w:rsid w:val="00DC3D7F"/>
    <w:rsid w:val="00DC62B6"/>
    <w:rsid w:val="00DC67F0"/>
    <w:rsid w:val="00DC6F22"/>
    <w:rsid w:val="00DD1508"/>
    <w:rsid w:val="00DD3162"/>
    <w:rsid w:val="00DD3216"/>
    <w:rsid w:val="00DD4F4F"/>
    <w:rsid w:val="00DD7E04"/>
    <w:rsid w:val="00DE5FBC"/>
    <w:rsid w:val="00DF0AF2"/>
    <w:rsid w:val="00DF7AD1"/>
    <w:rsid w:val="00E03F17"/>
    <w:rsid w:val="00E128CE"/>
    <w:rsid w:val="00E13A68"/>
    <w:rsid w:val="00E306EF"/>
    <w:rsid w:val="00E33E6A"/>
    <w:rsid w:val="00E418CB"/>
    <w:rsid w:val="00E5147D"/>
    <w:rsid w:val="00E63FA8"/>
    <w:rsid w:val="00E67CB1"/>
    <w:rsid w:val="00E702AB"/>
    <w:rsid w:val="00E732E5"/>
    <w:rsid w:val="00E77526"/>
    <w:rsid w:val="00E77F08"/>
    <w:rsid w:val="00E9498D"/>
    <w:rsid w:val="00EB0C37"/>
    <w:rsid w:val="00EB2F47"/>
    <w:rsid w:val="00EC1209"/>
    <w:rsid w:val="00EC325B"/>
    <w:rsid w:val="00EE1887"/>
    <w:rsid w:val="00EF02A0"/>
    <w:rsid w:val="00EF59CA"/>
    <w:rsid w:val="00F01F60"/>
    <w:rsid w:val="00F123F6"/>
    <w:rsid w:val="00F13403"/>
    <w:rsid w:val="00F17CE7"/>
    <w:rsid w:val="00F22ED7"/>
    <w:rsid w:val="00F32D00"/>
    <w:rsid w:val="00F477D5"/>
    <w:rsid w:val="00F549AF"/>
    <w:rsid w:val="00F56550"/>
    <w:rsid w:val="00F64640"/>
    <w:rsid w:val="00F71066"/>
    <w:rsid w:val="00F74D09"/>
    <w:rsid w:val="00F81E51"/>
    <w:rsid w:val="00F9641F"/>
    <w:rsid w:val="00FA48F4"/>
    <w:rsid w:val="00FB5179"/>
    <w:rsid w:val="00FB5676"/>
    <w:rsid w:val="00FB5772"/>
    <w:rsid w:val="00FB6083"/>
    <w:rsid w:val="00FC700F"/>
    <w:rsid w:val="00FE1C85"/>
    <w:rsid w:val="00FE5399"/>
    <w:rsid w:val="00FE5622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30B835"/>
  <w15:docId w15:val="{5D7C88BF-2E73-47E0-8F49-FBE7A201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  <w:style w:type="paragraph" w:customStyle="1" w:styleId="Default">
    <w:name w:val="Default"/>
    <w:rsid w:val="000D662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9%20direktoriaus%20isakyma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A2DE8-9D09-4870-B40D-F8578342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 direktoriaus isakymas</Template>
  <TotalTime>192</TotalTime>
  <Pages>1</Pages>
  <Words>271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2155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Lina Stropuvienė</cp:lastModifiedBy>
  <cp:revision>24</cp:revision>
  <cp:lastPrinted>2018-10-05T06:03:00Z</cp:lastPrinted>
  <dcterms:created xsi:type="dcterms:W3CDTF">2024-10-15T10:41:00Z</dcterms:created>
  <dcterms:modified xsi:type="dcterms:W3CDTF">2026-07-09T05:51:00Z</dcterms:modified>
</cp:coreProperties>
</file>