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07E51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val="en-GB" w:eastAsia="en-GB"/>
        </w:rPr>
        <w:drawing>
          <wp:inline distT="0" distB="0" distL="0" distR="0" wp14:anchorId="6B780DF9" wp14:editId="77BCFA5F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AE8E1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2994EF75" w14:textId="77777777" w:rsidR="00316DC5" w:rsidRPr="00832D25" w:rsidRDefault="00316DC5" w:rsidP="00760ADE">
      <w:pPr>
        <w:rPr>
          <w:caps/>
          <w:szCs w:val="24"/>
        </w:rPr>
      </w:pPr>
    </w:p>
    <w:p w14:paraId="51B32EAC" w14:textId="77777777" w:rsidR="00417F76" w:rsidRPr="00832D25" w:rsidRDefault="001A03EE" w:rsidP="00760ADE">
      <w:pPr>
        <w:jc w:val="center"/>
        <w:rPr>
          <w:b/>
        </w:rPr>
      </w:pPr>
      <w:r w:rsidRPr="00832D25">
        <w:rPr>
          <w:b/>
        </w:rPr>
        <w:t>ĮSAKYMAS</w:t>
      </w:r>
    </w:p>
    <w:p w14:paraId="670DB337" w14:textId="77777777" w:rsidR="000C7BF5" w:rsidRDefault="00395C2B" w:rsidP="00760ADE">
      <w:pPr>
        <w:jc w:val="center"/>
        <w:rPr>
          <w:b/>
        </w:rPr>
      </w:pPr>
      <w:r w:rsidRPr="00395C2B">
        <w:rPr>
          <w:b/>
        </w:rPr>
        <w:t xml:space="preserve">DĖL </w:t>
      </w:r>
      <w:r w:rsidR="001C59EA">
        <w:rPr>
          <w:b/>
        </w:rPr>
        <w:t xml:space="preserve">KRETINGOS RAJONO SAVIVALDYBĖS ADMINISTRACIJOS </w:t>
      </w:r>
    </w:p>
    <w:p w14:paraId="62126E26" w14:textId="471AB7E5" w:rsidR="001947FE" w:rsidRPr="00395C2B" w:rsidRDefault="00B10EEA" w:rsidP="00760ADE">
      <w:pPr>
        <w:jc w:val="center"/>
        <w:rPr>
          <w:b/>
        </w:rPr>
      </w:pPr>
      <w:r>
        <w:rPr>
          <w:b/>
        </w:rPr>
        <w:t xml:space="preserve">STATYBOS SKYRIAUS PATARĖJO </w:t>
      </w:r>
      <w:r w:rsidRPr="00395C2B">
        <w:rPr>
          <w:b/>
          <w:szCs w:val="24"/>
        </w:rPr>
        <w:t>PAREIGYBĖS APRAŠYMO</w:t>
      </w:r>
      <w:r>
        <w:rPr>
          <w:b/>
          <w:szCs w:val="24"/>
        </w:rPr>
        <w:t xml:space="preserve"> </w:t>
      </w:r>
      <w:r w:rsidRPr="00395C2B">
        <w:rPr>
          <w:b/>
        </w:rPr>
        <w:t>TVIRTINIMO</w:t>
      </w:r>
    </w:p>
    <w:p w14:paraId="781896B2" w14:textId="77777777" w:rsidR="00417F76" w:rsidRPr="00395C2B" w:rsidRDefault="00417F76" w:rsidP="00760ADE">
      <w:pPr>
        <w:rPr>
          <w:bCs/>
        </w:rPr>
      </w:pPr>
    </w:p>
    <w:p w14:paraId="625A2445" w14:textId="57D23BC4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3F381C">
        <w:rPr>
          <w:szCs w:val="24"/>
        </w:rPr>
        <w:t>2</w:t>
      </w:r>
      <w:r w:rsidR="00FB2C1D">
        <w:rPr>
          <w:szCs w:val="24"/>
        </w:rPr>
        <w:t>4</w:t>
      </w:r>
      <w:r w:rsidRPr="00832D25">
        <w:rPr>
          <w:szCs w:val="24"/>
        </w:rPr>
        <w:t xml:space="preserve"> m. </w:t>
      </w:r>
      <w:r w:rsidR="00B10EEA">
        <w:rPr>
          <w:szCs w:val="24"/>
        </w:rPr>
        <w:t>liepos</w:t>
      </w:r>
      <w:r w:rsidR="004934EC">
        <w:rPr>
          <w:szCs w:val="24"/>
        </w:rPr>
        <w:t xml:space="preserve"> </w:t>
      </w:r>
      <w:r w:rsidR="00163C79">
        <w:rPr>
          <w:szCs w:val="24"/>
        </w:rPr>
        <w:t xml:space="preserve">   </w:t>
      </w:r>
      <w:r w:rsidR="00705102">
        <w:rPr>
          <w:szCs w:val="24"/>
        </w:rPr>
        <w:t xml:space="preserve"> </w:t>
      </w:r>
      <w:r w:rsidRPr="00832D25">
        <w:rPr>
          <w:szCs w:val="24"/>
        </w:rPr>
        <w:t xml:space="preserve">d. Nr. </w:t>
      </w:r>
      <w:r w:rsidR="00936F59">
        <w:rPr>
          <w:szCs w:val="24"/>
        </w:rPr>
        <w:t>A1-</w:t>
      </w:r>
    </w:p>
    <w:p w14:paraId="372E63C7" w14:textId="4FFA9336" w:rsidR="008D59AF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5AEE50F6" w14:textId="77777777" w:rsidR="00E35673" w:rsidRPr="00832D25" w:rsidRDefault="00E35673" w:rsidP="00760ADE">
      <w:pPr>
        <w:rPr>
          <w:szCs w:val="24"/>
        </w:rPr>
      </w:pPr>
    </w:p>
    <w:p w14:paraId="63359C70" w14:textId="6296DB79" w:rsidR="005116C6" w:rsidRDefault="00E35673" w:rsidP="00FB2C1D">
      <w:pPr>
        <w:ind w:firstLine="851"/>
        <w:jc w:val="both"/>
        <w:rPr>
          <w:szCs w:val="24"/>
        </w:rPr>
      </w:pPr>
      <w:r>
        <w:rPr>
          <w:szCs w:val="24"/>
        </w:rPr>
        <w:t>Vadovaudamasi</w:t>
      </w:r>
      <w:r w:rsidR="00E948B8">
        <w:rPr>
          <w:szCs w:val="24"/>
        </w:rPr>
        <w:t>s</w:t>
      </w:r>
      <w:r w:rsidR="00123B85">
        <w:rPr>
          <w:szCs w:val="24"/>
        </w:rPr>
        <w:t xml:space="preserve"> </w:t>
      </w:r>
      <w:r w:rsidR="006A7357">
        <w:rPr>
          <w:szCs w:val="24"/>
        </w:rPr>
        <w:t>Lietuvos Respublikos vietos savivaldos įstatymo 34 straipsnio</w:t>
      </w:r>
      <w:r w:rsidR="00EA4877">
        <w:rPr>
          <w:szCs w:val="24"/>
        </w:rPr>
        <w:t xml:space="preserve"> 1 dalimi, </w:t>
      </w:r>
      <w:r w:rsidR="006A7357">
        <w:rPr>
          <w:szCs w:val="24"/>
        </w:rPr>
        <w:t>6 dalies 2</w:t>
      </w:r>
      <w:r w:rsidR="005116C6">
        <w:rPr>
          <w:szCs w:val="24"/>
        </w:rPr>
        <w:t xml:space="preserve"> ir 3 punktais,</w:t>
      </w:r>
      <w:r w:rsidR="006A7357">
        <w:rPr>
          <w:szCs w:val="24"/>
        </w:rPr>
        <w:t xml:space="preserve"> </w:t>
      </w:r>
      <w:r w:rsidR="005116C6">
        <w:rPr>
          <w:szCs w:val="24"/>
        </w:rPr>
        <w:t>Lietuvos Respublikos valstybės tarnybos įstatymo 8 straipsnio 2 dalimi, 3 dalies 1 punktu, Valstybės tarnautojų pareigybių aprašymo ir vertinimo metodika, patvirtinta Lietuvos Respublikos Vyriausybės 2018 m. lapkričio 28 d. nutarimu Nr. 1176 „Dėl Lietuvos Respublikos valstybės tarnybos įstatymo įgyvendinimo</w:t>
      </w:r>
      <w:r w:rsidR="00E948B8">
        <w:rPr>
          <w:szCs w:val="24"/>
        </w:rPr>
        <w:t>“,</w:t>
      </w:r>
    </w:p>
    <w:p w14:paraId="08BEE23F" w14:textId="7D17F35C" w:rsidR="008538D0" w:rsidRPr="00F23753" w:rsidRDefault="00F23753" w:rsidP="00F23753">
      <w:pPr>
        <w:ind w:firstLine="851"/>
        <w:jc w:val="both"/>
        <w:rPr>
          <w:szCs w:val="24"/>
        </w:rPr>
      </w:pPr>
      <w:r>
        <w:rPr>
          <w:szCs w:val="24"/>
        </w:rPr>
        <w:t>t</w:t>
      </w:r>
      <w:r w:rsidR="00CA1C75" w:rsidRPr="00F23753">
        <w:rPr>
          <w:szCs w:val="24"/>
        </w:rPr>
        <w:t xml:space="preserve"> v i r t i n u Kretingos rajono savivaldybės administracijos </w:t>
      </w:r>
      <w:r w:rsidR="00E948B8">
        <w:rPr>
          <w:szCs w:val="24"/>
        </w:rPr>
        <w:t>Statybos skyriaus patarėjo</w:t>
      </w:r>
      <w:r w:rsidR="001C59EA" w:rsidRPr="00F23753">
        <w:rPr>
          <w:szCs w:val="24"/>
        </w:rPr>
        <w:t xml:space="preserve"> </w:t>
      </w:r>
      <w:r w:rsidR="008538D0" w:rsidRPr="00F23753">
        <w:rPr>
          <w:szCs w:val="24"/>
        </w:rPr>
        <w:t>pareigybės aprašymą (pridedama).</w:t>
      </w:r>
    </w:p>
    <w:p w14:paraId="16B0A15D" w14:textId="77777777" w:rsidR="00063B7F" w:rsidRDefault="00063B7F" w:rsidP="00EA4877">
      <w:pPr>
        <w:suppressAutoHyphens/>
        <w:autoSpaceDN w:val="0"/>
        <w:jc w:val="both"/>
        <w:textAlignment w:val="baseline"/>
        <w:rPr>
          <w:szCs w:val="24"/>
        </w:rPr>
      </w:pPr>
    </w:p>
    <w:p w14:paraId="106058FD" w14:textId="4EA8DF85" w:rsidR="000E5629" w:rsidRDefault="00E948B8" w:rsidP="00537198">
      <w:pPr>
        <w:suppressAutoHyphens/>
        <w:autoSpaceDN w:val="0"/>
      </w:pPr>
      <w:r>
        <w:t>Strateginio planavimo ir investicijų skyriaus vedėjas,</w:t>
      </w:r>
    </w:p>
    <w:p w14:paraId="6B98891F" w14:textId="6D3A0DC5" w:rsidR="00E948B8" w:rsidRPr="00537198" w:rsidRDefault="00D972A9" w:rsidP="00537198">
      <w:pPr>
        <w:suppressAutoHyphens/>
        <w:autoSpaceDN w:val="0"/>
      </w:pPr>
      <w:r>
        <w:t>v</w:t>
      </w:r>
      <w:r w:rsidR="00E948B8">
        <w:t>ykdantis administracijos direktoriaus funkcijas</w:t>
      </w:r>
      <w:r w:rsidR="00E948B8">
        <w:tab/>
      </w:r>
      <w:r w:rsidR="00E948B8">
        <w:tab/>
      </w:r>
      <w:r w:rsidR="00E948B8">
        <w:tab/>
        <w:t>Darius Martinkus</w:t>
      </w:r>
    </w:p>
    <w:p w14:paraId="7772A128" w14:textId="77777777" w:rsidR="00537198" w:rsidRPr="00537198" w:rsidRDefault="00537198" w:rsidP="00537198">
      <w:pPr>
        <w:suppressAutoHyphens/>
        <w:autoSpaceDN w:val="0"/>
      </w:pPr>
    </w:p>
    <w:p w14:paraId="039D8002" w14:textId="77777777" w:rsidR="00537198" w:rsidRPr="00537198" w:rsidRDefault="00537198" w:rsidP="00537198">
      <w:pPr>
        <w:suppressAutoHyphens/>
        <w:autoSpaceDN w:val="0"/>
      </w:pPr>
    </w:p>
    <w:p w14:paraId="6950F02B" w14:textId="77777777" w:rsidR="00537198" w:rsidRPr="00537198" w:rsidRDefault="00537198" w:rsidP="00537198">
      <w:pPr>
        <w:suppressAutoHyphens/>
        <w:autoSpaceDN w:val="0"/>
      </w:pPr>
    </w:p>
    <w:p w14:paraId="611A9289" w14:textId="77777777" w:rsidR="00537198" w:rsidRPr="00537198" w:rsidRDefault="00537198" w:rsidP="00537198">
      <w:pPr>
        <w:suppressAutoHyphens/>
        <w:autoSpaceDN w:val="0"/>
      </w:pPr>
    </w:p>
    <w:p w14:paraId="537487B5" w14:textId="05D19D6E" w:rsidR="00537198" w:rsidRDefault="00537198" w:rsidP="00537198">
      <w:pPr>
        <w:suppressAutoHyphens/>
        <w:autoSpaceDN w:val="0"/>
      </w:pPr>
    </w:p>
    <w:p w14:paraId="55912687" w14:textId="3C7FF145" w:rsidR="00537198" w:rsidRDefault="00537198" w:rsidP="00537198">
      <w:pPr>
        <w:suppressAutoHyphens/>
        <w:autoSpaceDN w:val="0"/>
      </w:pPr>
    </w:p>
    <w:p w14:paraId="1357B0F2" w14:textId="262BF554" w:rsidR="00537198" w:rsidRDefault="00537198" w:rsidP="00537198">
      <w:pPr>
        <w:suppressAutoHyphens/>
        <w:autoSpaceDN w:val="0"/>
      </w:pPr>
    </w:p>
    <w:p w14:paraId="7F6F60F1" w14:textId="6EE6FE0D" w:rsidR="00537198" w:rsidRDefault="00537198" w:rsidP="00537198">
      <w:pPr>
        <w:suppressAutoHyphens/>
        <w:autoSpaceDN w:val="0"/>
      </w:pPr>
    </w:p>
    <w:p w14:paraId="2EAD2658" w14:textId="43A4CDEB" w:rsidR="00537198" w:rsidRDefault="00537198" w:rsidP="00537198">
      <w:pPr>
        <w:suppressAutoHyphens/>
        <w:autoSpaceDN w:val="0"/>
      </w:pPr>
    </w:p>
    <w:p w14:paraId="247C82F2" w14:textId="57B837D5" w:rsidR="00537198" w:rsidRDefault="00537198" w:rsidP="00537198">
      <w:pPr>
        <w:suppressAutoHyphens/>
        <w:autoSpaceDN w:val="0"/>
      </w:pPr>
    </w:p>
    <w:p w14:paraId="5142CFE1" w14:textId="0B2DBAFD" w:rsidR="00537198" w:rsidRDefault="00537198" w:rsidP="00537198">
      <w:pPr>
        <w:suppressAutoHyphens/>
        <w:autoSpaceDN w:val="0"/>
      </w:pPr>
    </w:p>
    <w:p w14:paraId="746B43FD" w14:textId="72AF498C" w:rsidR="00537198" w:rsidRDefault="00537198" w:rsidP="00537198">
      <w:pPr>
        <w:suppressAutoHyphens/>
        <w:autoSpaceDN w:val="0"/>
      </w:pPr>
    </w:p>
    <w:p w14:paraId="49A56DB4" w14:textId="77777777" w:rsidR="00D94F3F" w:rsidRDefault="00D94F3F" w:rsidP="00537198">
      <w:pPr>
        <w:suppressAutoHyphens/>
        <w:autoSpaceDN w:val="0"/>
      </w:pPr>
    </w:p>
    <w:p w14:paraId="1F79989D" w14:textId="0BBCFD75" w:rsidR="00537198" w:rsidRDefault="00537198" w:rsidP="00537198">
      <w:pPr>
        <w:suppressAutoHyphens/>
        <w:autoSpaceDN w:val="0"/>
      </w:pPr>
    </w:p>
    <w:p w14:paraId="6C542E7E" w14:textId="7488926E" w:rsidR="00A973A9" w:rsidRDefault="00A973A9" w:rsidP="00537198">
      <w:pPr>
        <w:suppressAutoHyphens/>
        <w:autoSpaceDN w:val="0"/>
      </w:pPr>
    </w:p>
    <w:p w14:paraId="6B21F873" w14:textId="77777777" w:rsidR="00D90C43" w:rsidRDefault="00D90C43" w:rsidP="00537198">
      <w:pPr>
        <w:suppressAutoHyphens/>
        <w:autoSpaceDN w:val="0"/>
      </w:pPr>
    </w:p>
    <w:p w14:paraId="3E61DD6F" w14:textId="77777777" w:rsidR="00063B7F" w:rsidRDefault="00063B7F" w:rsidP="00537198">
      <w:pPr>
        <w:suppressAutoHyphens/>
        <w:autoSpaceDN w:val="0"/>
      </w:pPr>
    </w:p>
    <w:p w14:paraId="742AC2AD" w14:textId="77777777" w:rsidR="00063B7F" w:rsidRDefault="00063B7F" w:rsidP="00537198">
      <w:pPr>
        <w:suppressAutoHyphens/>
        <w:autoSpaceDN w:val="0"/>
      </w:pPr>
    </w:p>
    <w:p w14:paraId="19544B14" w14:textId="77777777" w:rsidR="00D972A9" w:rsidRDefault="00D972A9" w:rsidP="00537198">
      <w:pPr>
        <w:suppressAutoHyphens/>
        <w:autoSpaceDN w:val="0"/>
      </w:pPr>
    </w:p>
    <w:p w14:paraId="5A9CD7C0" w14:textId="77777777" w:rsidR="00D972A9" w:rsidRDefault="00D972A9" w:rsidP="00537198">
      <w:pPr>
        <w:suppressAutoHyphens/>
        <w:autoSpaceDN w:val="0"/>
      </w:pPr>
    </w:p>
    <w:p w14:paraId="0259C666" w14:textId="77777777" w:rsidR="00D972A9" w:rsidRDefault="00D972A9" w:rsidP="00537198">
      <w:pPr>
        <w:suppressAutoHyphens/>
        <w:autoSpaceDN w:val="0"/>
      </w:pPr>
    </w:p>
    <w:p w14:paraId="7521D7CB" w14:textId="77777777" w:rsidR="00D972A9" w:rsidRDefault="00D972A9" w:rsidP="00537198">
      <w:pPr>
        <w:suppressAutoHyphens/>
        <w:autoSpaceDN w:val="0"/>
      </w:pPr>
    </w:p>
    <w:p w14:paraId="473FF45F" w14:textId="77777777" w:rsidR="00D972A9" w:rsidRDefault="00D972A9" w:rsidP="00537198">
      <w:pPr>
        <w:suppressAutoHyphens/>
        <w:autoSpaceDN w:val="0"/>
      </w:pPr>
    </w:p>
    <w:p w14:paraId="2C341004" w14:textId="77777777" w:rsidR="00D972A9" w:rsidRDefault="00D972A9" w:rsidP="00537198">
      <w:pPr>
        <w:suppressAutoHyphens/>
        <w:autoSpaceDN w:val="0"/>
      </w:pPr>
    </w:p>
    <w:p w14:paraId="02AC26B3" w14:textId="77777777" w:rsidR="00D972A9" w:rsidRDefault="00D972A9" w:rsidP="00537198">
      <w:pPr>
        <w:suppressAutoHyphens/>
        <w:autoSpaceDN w:val="0"/>
      </w:pPr>
    </w:p>
    <w:p w14:paraId="5F7B42D9" w14:textId="77777777" w:rsidR="00D972A9" w:rsidRDefault="00D972A9" w:rsidP="00537198">
      <w:pPr>
        <w:suppressAutoHyphens/>
        <w:autoSpaceDN w:val="0"/>
      </w:pPr>
    </w:p>
    <w:p w14:paraId="0D65649D" w14:textId="2155466B" w:rsidR="00537198" w:rsidRPr="00537198" w:rsidRDefault="000367CE" w:rsidP="00537198">
      <w:pPr>
        <w:suppressAutoHyphens/>
        <w:autoSpaceDN w:val="0"/>
      </w:pPr>
      <w:r>
        <w:t>Daiva Šleiniutė</w:t>
      </w:r>
    </w:p>
    <w:sectPr w:rsidR="00537198" w:rsidRPr="00537198" w:rsidSect="00D73D3F">
      <w:pgSz w:w="11906" w:h="16838" w:code="9"/>
      <w:pgMar w:top="1134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9579B" w14:textId="77777777" w:rsidR="000D5E53" w:rsidRDefault="000D5E53" w:rsidP="00494D76">
      <w:r>
        <w:separator/>
      </w:r>
    </w:p>
  </w:endnote>
  <w:endnote w:type="continuationSeparator" w:id="0">
    <w:p w14:paraId="42005CE3" w14:textId="77777777" w:rsidR="000D5E53" w:rsidRDefault="000D5E53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762A5" w14:textId="77777777" w:rsidR="000D5E53" w:rsidRDefault="000D5E53" w:rsidP="00494D76">
      <w:r>
        <w:separator/>
      </w:r>
    </w:p>
  </w:footnote>
  <w:footnote w:type="continuationSeparator" w:id="0">
    <w:p w14:paraId="563DBECD" w14:textId="77777777" w:rsidR="000D5E53" w:rsidRDefault="000D5E53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DB3561"/>
    <w:multiLevelType w:val="hybridMultilevel"/>
    <w:tmpl w:val="CDCEED2A"/>
    <w:lvl w:ilvl="0" w:tplc="520C0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6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7" w15:restartNumberingAfterBreak="0">
    <w:nsid w:val="6D7F68F6"/>
    <w:multiLevelType w:val="hybridMultilevel"/>
    <w:tmpl w:val="F9026830"/>
    <w:lvl w:ilvl="0" w:tplc="95AEBD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748451934">
    <w:abstractNumId w:val="5"/>
  </w:num>
  <w:num w:numId="2" w16cid:durableId="1237783246">
    <w:abstractNumId w:val="3"/>
  </w:num>
  <w:num w:numId="3" w16cid:durableId="1917595697">
    <w:abstractNumId w:val="4"/>
  </w:num>
  <w:num w:numId="4" w16cid:durableId="1211923205">
    <w:abstractNumId w:val="0"/>
  </w:num>
  <w:num w:numId="5" w16cid:durableId="90198812">
    <w:abstractNumId w:val="2"/>
  </w:num>
  <w:num w:numId="6" w16cid:durableId="380980638">
    <w:abstractNumId w:val="6"/>
  </w:num>
  <w:num w:numId="7" w16cid:durableId="1058944034">
    <w:abstractNumId w:val="1"/>
  </w:num>
  <w:num w:numId="8" w16cid:durableId="9081501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53"/>
    <w:rsid w:val="00001CDF"/>
    <w:rsid w:val="000024A5"/>
    <w:rsid w:val="00003A70"/>
    <w:rsid w:val="0001394A"/>
    <w:rsid w:val="00026CD7"/>
    <w:rsid w:val="00032B0D"/>
    <w:rsid w:val="00033E3C"/>
    <w:rsid w:val="000367CE"/>
    <w:rsid w:val="00036C1B"/>
    <w:rsid w:val="00037ECD"/>
    <w:rsid w:val="00063B7F"/>
    <w:rsid w:val="00063C17"/>
    <w:rsid w:val="000653FC"/>
    <w:rsid w:val="0006787A"/>
    <w:rsid w:val="00076D54"/>
    <w:rsid w:val="000800AC"/>
    <w:rsid w:val="0008544F"/>
    <w:rsid w:val="000966FD"/>
    <w:rsid w:val="000974AC"/>
    <w:rsid w:val="000A55A7"/>
    <w:rsid w:val="000C7BF5"/>
    <w:rsid w:val="000D035C"/>
    <w:rsid w:val="000D5E53"/>
    <w:rsid w:val="000E16F3"/>
    <w:rsid w:val="000E2DFD"/>
    <w:rsid w:val="000E5629"/>
    <w:rsid w:val="000F0B6E"/>
    <w:rsid w:val="0010671D"/>
    <w:rsid w:val="00110268"/>
    <w:rsid w:val="00110B71"/>
    <w:rsid w:val="00122606"/>
    <w:rsid w:val="00123219"/>
    <w:rsid w:val="00123B85"/>
    <w:rsid w:val="001316E3"/>
    <w:rsid w:val="00142C0A"/>
    <w:rsid w:val="001506CC"/>
    <w:rsid w:val="001557DB"/>
    <w:rsid w:val="00160B8E"/>
    <w:rsid w:val="00163C79"/>
    <w:rsid w:val="00167A95"/>
    <w:rsid w:val="00172681"/>
    <w:rsid w:val="00172EF1"/>
    <w:rsid w:val="00175D00"/>
    <w:rsid w:val="00181866"/>
    <w:rsid w:val="001947FE"/>
    <w:rsid w:val="001A03EE"/>
    <w:rsid w:val="001A09C4"/>
    <w:rsid w:val="001A1646"/>
    <w:rsid w:val="001A340B"/>
    <w:rsid w:val="001B4F22"/>
    <w:rsid w:val="001B7B14"/>
    <w:rsid w:val="001C308D"/>
    <w:rsid w:val="001C4449"/>
    <w:rsid w:val="001C4DF7"/>
    <w:rsid w:val="001C59EA"/>
    <w:rsid w:val="001E06B3"/>
    <w:rsid w:val="001E6213"/>
    <w:rsid w:val="001F4192"/>
    <w:rsid w:val="00200B38"/>
    <w:rsid w:val="002176B4"/>
    <w:rsid w:val="002262A2"/>
    <w:rsid w:val="002478B9"/>
    <w:rsid w:val="00257753"/>
    <w:rsid w:val="00260C76"/>
    <w:rsid w:val="00263754"/>
    <w:rsid w:val="00271F62"/>
    <w:rsid w:val="002817D4"/>
    <w:rsid w:val="00286BF3"/>
    <w:rsid w:val="0029103C"/>
    <w:rsid w:val="0029589A"/>
    <w:rsid w:val="002974F8"/>
    <w:rsid w:val="002A1B56"/>
    <w:rsid w:val="002B275E"/>
    <w:rsid w:val="002D1C2B"/>
    <w:rsid w:val="002E4A37"/>
    <w:rsid w:val="002F4CEC"/>
    <w:rsid w:val="002F6A24"/>
    <w:rsid w:val="00316DC5"/>
    <w:rsid w:val="00316DC7"/>
    <w:rsid w:val="00317AF9"/>
    <w:rsid w:val="003268C5"/>
    <w:rsid w:val="00330B2E"/>
    <w:rsid w:val="00330BB2"/>
    <w:rsid w:val="0033256E"/>
    <w:rsid w:val="00332853"/>
    <w:rsid w:val="00334B3A"/>
    <w:rsid w:val="00341212"/>
    <w:rsid w:val="00342761"/>
    <w:rsid w:val="003505D4"/>
    <w:rsid w:val="003514B7"/>
    <w:rsid w:val="00353D1F"/>
    <w:rsid w:val="00356E71"/>
    <w:rsid w:val="0037590D"/>
    <w:rsid w:val="00381205"/>
    <w:rsid w:val="00387FA4"/>
    <w:rsid w:val="00394711"/>
    <w:rsid w:val="00395C2B"/>
    <w:rsid w:val="003A5B28"/>
    <w:rsid w:val="003A79D1"/>
    <w:rsid w:val="003B13C2"/>
    <w:rsid w:val="003B52F9"/>
    <w:rsid w:val="003C0C69"/>
    <w:rsid w:val="003C32A0"/>
    <w:rsid w:val="003D40EA"/>
    <w:rsid w:val="003E774B"/>
    <w:rsid w:val="003F2793"/>
    <w:rsid w:val="003F3419"/>
    <w:rsid w:val="003F381C"/>
    <w:rsid w:val="003F3ACD"/>
    <w:rsid w:val="00404575"/>
    <w:rsid w:val="00404F73"/>
    <w:rsid w:val="00417F76"/>
    <w:rsid w:val="00420F97"/>
    <w:rsid w:val="00434197"/>
    <w:rsid w:val="00437B81"/>
    <w:rsid w:val="00437C6C"/>
    <w:rsid w:val="0046406A"/>
    <w:rsid w:val="00471879"/>
    <w:rsid w:val="00476BB0"/>
    <w:rsid w:val="004867D0"/>
    <w:rsid w:val="004934EC"/>
    <w:rsid w:val="00494D76"/>
    <w:rsid w:val="004B2C00"/>
    <w:rsid w:val="004B3A04"/>
    <w:rsid w:val="004D0546"/>
    <w:rsid w:val="004D3E59"/>
    <w:rsid w:val="004E67CE"/>
    <w:rsid w:val="004F14C8"/>
    <w:rsid w:val="004F4F1F"/>
    <w:rsid w:val="004F5AFC"/>
    <w:rsid w:val="0050509B"/>
    <w:rsid w:val="00505B80"/>
    <w:rsid w:val="005116C6"/>
    <w:rsid w:val="0051616D"/>
    <w:rsid w:val="005271F1"/>
    <w:rsid w:val="00527AE4"/>
    <w:rsid w:val="00530F9D"/>
    <w:rsid w:val="00531127"/>
    <w:rsid w:val="005357CB"/>
    <w:rsid w:val="00537198"/>
    <w:rsid w:val="005565A1"/>
    <w:rsid w:val="00567549"/>
    <w:rsid w:val="0057027E"/>
    <w:rsid w:val="00570A11"/>
    <w:rsid w:val="00570F21"/>
    <w:rsid w:val="00573E9C"/>
    <w:rsid w:val="005761AA"/>
    <w:rsid w:val="00592032"/>
    <w:rsid w:val="00593E5E"/>
    <w:rsid w:val="00596989"/>
    <w:rsid w:val="005B5613"/>
    <w:rsid w:val="005B5B98"/>
    <w:rsid w:val="005C1899"/>
    <w:rsid w:val="005E064B"/>
    <w:rsid w:val="005E4383"/>
    <w:rsid w:val="005E515C"/>
    <w:rsid w:val="00604194"/>
    <w:rsid w:val="00611482"/>
    <w:rsid w:val="00616B92"/>
    <w:rsid w:val="00616EF7"/>
    <w:rsid w:val="006265C1"/>
    <w:rsid w:val="00627480"/>
    <w:rsid w:val="006356D7"/>
    <w:rsid w:val="0064762F"/>
    <w:rsid w:val="0064774C"/>
    <w:rsid w:val="00651B64"/>
    <w:rsid w:val="0065292D"/>
    <w:rsid w:val="00667C6C"/>
    <w:rsid w:val="00670C87"/>
    <w:rsid w:val="006869C1"/>
    <w:rsid w:val="00687709"/>
    <w:rsid w:val="00687F6A"/>
    <w:rsid w:val="006A5FEC"/>
    <w:rsid w:val="006A7357"/>
    <w:rsid w:val="006B096E"/>
    <w:rsid w:val="006B10D6"/>
    <w:rsid w:val="006D6C14"/>
    <w:rsid w:val="006D7303"/>
    <w:rsid w:val="006E2CDC"/>
    <w:rsid w:val="006E5B94"/>
    <w:rsid w:val="006E7364"/>
    <w:rsid w:val="006F2DC8"/>
    <w:rsid w:val="006F39D6"/>
    <w:rsid w:val="006F3FC8"/>
    <w:rsid w:val="007012B7"/>
    <w:rsid w:val="00705102"/>
    <w:rsid w:val="00705655"/>
    <w:rsid w:val="00721CE9"/>
    <w:rsid w:val="00730D97"/>
    <w:rsid w:val="00733EC7"/>
    <w:rsid w:val="0073611B"/>
    <w:rsid w:val="00737C7B"/>
    <w:rsid w:val="007401FF"/>
    <w:rsid w:val="00760ADE"/>
    <w:rsid w:val="00775A81"/>
    <w:rsid w:val="00793DDB"/>
    <w:rsid w:val="00796D6E"/>
    <w:rsid w:val="007A15D2"/>
    <w:rsid w:val="007A3F58"/>
    <w:rsid w:val="007B1964"/>
    <w:rsid w:val="007B60A0"/>
    <w:rsid w:val="007D2B0A"/>
    <w:rsid w:val="007E296E"/>
    <w:rsid w:val="007E3DB6"/>
    <w:rsid w:val="007E697F"/>
    <w:rsid w:val="007F27A5"/>
    <w:rsid w:val="00807F2D"/>
    <w:rsid w:val="0081055E"/>
    <w:rsid w:val="0082354C"/>
    <w:rsid w:val="00832D25"/>
    <w:rsid w:val="00835629"/>
    <w:rsid w:val="00835D2F"/>
    <w:rsid w:val="00836C98"/>
    <w:rsid w:val="008508CB"/>
    <w:rsid w:val="00850A33"/>
    <w:rsid w:val="008538D0"/>
    <w:rsid w:val="00856042"/>
    <w:rsid w:val="00861DD5"/>
    <w:rsid w:val="008666C4"/>
    <w:rsid w:val="00867098"/>
    <w:rsid w:val="00874D41"/>
    <w:rsid w:val="008775CE"/>
    <w:rsid w:val="008A05E6"/>
    <w:rsid w:val="008A0B58"/>
    <w:rsid w:val="008B2EEC"/>
    <w:rsid w:val="008C68A2"/>
    <w:rsid w:val="008D4FC6"/>
    <w:rsid w:val="008D51A8"/>
    <w:rsid w:val="008D59AF"/>
    <w:rsid w:val="008E3072"/>
    <w:rsid w:val="008F5508"/>
    <w:rsid w:val="00910BE1"/>
    <w:rsid w:val="009111D8"/>
    <w:rsid w:val="00920307"/>
    <w:rsid w:val="00924A31"/>
    <w:rsid w:val="0092579F"/>
    <w:rsid w:val="00936F59"/>
    <w:rsid w:val="0095121F"/>
    <w:rsid w:val="0095124C"/>
    <w:rsid w:val="00964B66"/>
    <w:rsid w:val="009708E1"/>
    <w:rsid w:val="009709E9"/>
    <w:rsid w:val="00973D07"/>
    <w:rsid w:val="00995036"/>
    <w:rsid w:val="009B2E5D"/>
    <w:rsid w:val="009B3036"/>
    <w:rsid w:val="009B331F"/>
    <w:rsid w:val="009D25A0"/>
    <w:rsid w:val="009D5E7E"/>
    <w:rsid w:val="009E4D56"/>
    <w:rsid w:val="009E79D8"/>
    <w:rsid w:val="009F5521"/>
    <w:rsid w:val="00A0213A"/>
    <w:rsid w:val="00A16C74"/>
    <w:rsid w:val="00A213D6"/>
    <w:rsid w:val="00A22C7E"/>
    <w:rsid w:val="00A26BD2"/>
    <w:rsid w:val="00A44045"/>
    <w:rsid w:val="00A44243"/>
    <w:rsid w:val="00A519DB"/>
    <w:rsid w:val="00A553B7"/>
    <w:rsid w:val="00A9583C"/>
    <w:rsid w:val="00A973A9"/>
    <w:rsid w:val="00AA4507"/>
    <w:rsid w:val="00AA47FF"/>
    <w:rsid w:val="00AA5CF2"/>
    <w:rsid w:val="00AB3C54"/>
    <w:rsid w:val="00AC0856"/>
    <w:rsid w:val="00AC6786"/>
    <w:rsid w:val="00AD7CDB"/>
    <w:rsid w:val="00AF7765"/>
    <w:rsid w:val="00B03277"/>
    <w:rsid w:val="00B10EEA"/>
    <w:rsid w:val="00B26182"/>
    <w:rsid w:val="00B4614E"/>
    <w:rsid w:val="00B679F6"/>
    <w:rsid w:val="00B75C0E"/>
    <w:rsid w:val="00B855EC"/>
    <w:rsid w:val="00B91CCE"/>
    <w:rsid w:val="00B94E2F"/>
    <w:rsid w:val="00BA71E4"/>
    <w:rsid w:val="00BB248F"/>
    <w:rsid w:val="00BB6ED4"/>
    <w:rsid w:val="00BC0897"/>
    <w:rsid w:val="00BC1C00"/>
    <w:rsid w:val="00BE166F"/>
    <w:rsid w:val="00BF6923"/>
    <w:rsid w:val="00C07EAB"/>
    <w:rsid w:val="00C1049B"/>
    <w:rsid w:val="00C142E6"/>
    <w:rsid w:val="00C151C8"/>
    <w:rsid w:val="00C23C0A"/>
    <w:rsid w:val="00C31CE6"/>
    <w:rsid w:val="00C47BD0"/>
    <w:rsid w:val="00C508E4"/>
    <w:rsid w:val="00C523AA"/>
    <w:rsid w:val="00C531EA"/>
    <w:rsid w:val="00C63665"/>
    <w:rsid w:val="00C705CA"/>
    <w:rsid w:val="00C75034"/>
    <w:rsid w:val="00C76A55"/>
    <w:rsid w:val="00C820E2"/>
    <w:rsid w:val="00C85D3B"/>
    <w:rsid w:val="00C87520"/>
    <w:rsid w:val="00C877B3"/>
    <w:rsid w:val="00CA1C75"/>
    <w:rsid w:val="00CA6255"/>
    <w:rsid w:val="00CB3793"/>
    <w:rsid w:val="00CB577A"/>
    <w:rsid w:val="00CC2E3D"/>
    <w:rsid w:val="00CC5212"/>
    <w:rsid w:val="00CC724C"/>
    <w:rsid w:val="00CD1418"/>
    <w:rsid w:val="00CD41FC"/>
    <w:rsid w:val="00CD550C"/>
    <w:rsid w:val="00CF11FE"/>
    <w:rsid w:val="00CF5BE7"/>
    <w:rsid w:val="00D108E8"/>
    <w:rsid w:val="00D1227E"/>
    <w:rsid w:val="00D16B62"/>
    <w:rsid w:val="00D174D6"/>
    <w:rsid w:val="00D330C5"/>
    <w:rsid w:val="00D463E7"/>
    <w:rsid w:val="00D5136E"/>
    <w:rsid w:val="00D55E6D"/>
    <w:rsid w:val="00D649C4"/>
    <w:rsid w:val="00D6759F"/>
    <w:rsid w:val="00D70CE7"/>
    <w:rsid w:val="00D71DA8"/>
    <w:rsid w:val="00D73D3F"/>
    <w:rsid w:val="00D76301"/>
    <w:rsid w:val="00D90C43"/>
    <w:rsid w:val="00D94F3F"/>
    <w:rsid w:val="00D9567E"/>
    <w:rsid w:val="00D972A9"/>
    <w:rsid w:val="00DB6241"/>
    <w:rsid w:val="00DC3D7F"/>
    <w:rsid w:val="00DC67F0"/>
    <w:rsid w:val="00DD3162"/>
    <w:rsid w:val="00DD4F4F"/>
    <w:rsid w:val="00DD7E04"/>
    <w:rsid w:val="00DF0AF2"/>
    <w:rsid w:val="00E03F17"/>
    <w:rsid w:val="00E13A68"/>
    <w:rsid w:val="00E306EF"/>
    <w:rsid w:val="00E33A47"/>
    <w:rsid w:val="00E33E6A"/>
    <w:rsid w:val="00E35673"/>
    <w:rsid w:val="00E5147D"/>
    <w:rsid w:val="00E53FA5"/>
    <w:rsid w:val="00E702AB"/>
    <w:rsid w:val="00E72848"/>
    <w:rsid w:val="00E730A6"/>
    <w:rsid w:val="00E77526"/>
    <w:rsid w:val="00E948B8"/>
    <w:rsid w:val="00E9498D"/>
    <w:rsid w:val="00EA1033"/>
    <w:rsid w:val="00EA4877"/>
    <w:rsid w:val="00EB6ECA"/>
    <w:rsid w:val="00EC325B"/>
    <w:rsid w:val="00ED2105"/>
    <w:rsid w:val="00EE1887"/>
    <w:rsid w:val="00EE7F66"/>
    <w:rsid w:val="00F13403"/>
    <w:rsid w:val="00F17CE7"/>
    <w:rsid w:val="00F22ED7"/>
    <w:rsid w:val="00F23753"/>
    <w:rsid w:val="00F400FB"/>
    <w:rsid w:val="00F467EE"/>
    <w:rsid w:val="00F56550"/>
    <w:rsid w:val="00F64640"/>
    <w:rsid w:val="00F71066"/>
    <w:rsid w:val="00F74D09"/>
    <w:rsid w:val="00F81E51"/>
    <w:rsid w:val="00F93ED8"/>
    <w:rsid w:val="00F9641F"/>
    <w:rsid w:val="00FA17DC"/>
    <w:rsid w:val="00FB2274"/>
    <w:rsid w:val="00FB2C1D"/>
    <w:rsid w:val="00FB5676"/>
    <w:rsid w:val="00FB5772"/>
    <w:rsid w:val="00FB6083"/>
    <w:rsid w:val="00FC6CA9"/>
    <w:rsid w:val="00FC700F"/>
    <w:rsid w:val="00FD06C9"/>
    <w:rsid w:val="00FD1724"/>
    <w:rsid w:val="00FE5399"/>
    <w:rsid w:val="00FE5622"/>
    <w:rsid w:val="00FE6196"/>
    <w:rsid w:val="00F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B8C9C"/>
  <w15:docId w15:val="{D2020E29-2FDE-437C-9B3E-D99E1207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9%20direktoriaus%20isakyma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303EF-CCA5-4762-9041-B7648CFE9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 direktoriaus isakymas (3)</Template>
  <TotalTime>1</TotalTime>
  <Pages>1</Pages>
  <Words>111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Kasparavičiūtė</cp:lastModifiedBy>
  <cp:revision>2</cp:revision>
  <cp:lastPrinted>2023-09-11T13:41:00Z</cp:lastPrinted>
  <dcterms:created xsi:type="dcterms:W3CDTF">2024-07-17T10:19:00Z</dcterms:created>
  <dcterms:modified xsi:type="dcterms:W3CDTF">2024-07-17T10:19:00Z</dcterms:modified>
</cp:coreProperties>
</file>